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EEF8B" w14:textId="77A98311" w:rsidR="00496D50" w:rsidRPr="008D15C2" w:rsidRDefault="00CF761A" w:rsidP="00496D50">
      <w:pPr>
        <w:pStyle w:val="Enunciado"/>
        <w:rPr>
          <w:color w:val="000000"/>
        </w:rPr>
      </w:pPr>
      <w:r>
        <w:rPr>
          <w:rFonts w:cs="Lucida Sans"/>
          <w:color w:val="00B050"/>
        </w:rPr>
        <w:t>1</w:t>
      </w:r>
      <w:r w:rsidRPr="00DE73E8">
        <w:rPr>
          <w:rFonts w:cs="Lucida Sans"/>
          <w:color w:val="00B050"/>
        </w:rPr>
        <w:t>.</w:t>
      </w:r>
      <w:r>
        <w:rPr>
          <w:rFonts w:cs="Lucida Sans"/>
          <w:color w:val="00B050"/>
        </w:rPr>
        <w:t xml:space="preserve"> </w:t>
      </w:r>
      <w:r w:rsidR="00AC0279" w:rsidRPr="00AC0279">
        <w:rPr>
          <w:rFonts w:cs="Lucida Sans"/>
        </w:rPr>
        <w:t>Con ayuda de las fechas, o</w:t>
      </w:r>
      <w:r w:rsidR="00496D50" w:rsidRPr="00AC0279">
        <w:rPr>
          <w:spacing w:val="-1"/>
        </w:rPr>
        <w:t xml:space="preserve">bserva </w:t>
      </w:r>
      <w:r w:rsidR="00496D50">
        <w:rPr>
          <w:spacing w:val="-1"/>
        </w:rPr>
        <w:t>las imágenes</w:t>
      </w:r>
      <w:r w:rsidR="00496D50">
        <w:t xml:space="preserve"> y s</w:t>
      </w:r>
      <w:r w:rsidR="00496D50" w:rsidRPr="008D15C2">
        <w:t xml:space="preserve">eñala a qué </w:t>
      </w:r>
      <w:r w:rsidR="00496D50" w:rsidRPr="008D15C2">
        <w:rPr>
          <w:spacing w:val="-1"/>
        </w:rPr>
        <w:t>hechos</w:t>
      </w:r>
      <w:r w:rsidR="00496D50" w:rsidRPr="008D15C2">
        <w:t xml:space="preserve"> se </w:t>
      </w:r>
      <w:r w:rsidR="00496D50" w:rsidRPr="008D15C2">
        <w:rPr>
          <w:spacing w:val="-1"/>
        </w:rPr>
        <w:t>refieren.</w:t>
      </w:r>
      <w:r w:rsidR="00496D50" w:rsidRPr="008D15C2">
        <w:t xml:space="preserve"> </w:t>
      </w:r>
      <w:r w:rsidR="00496D50" w:rsidRPr="008D15C2">
        <w:rPr>
          <w:spacing w:val="-1"/>
        </w:rPr>
        <w:t>Para</w:t>
      </w:r>
      <w:r w:rsidR="00496D50" w:rsidRPr="008D15C2">
        <w:t xml:space="preserve"> </w:t>
      </w:r>
      <w:r w:rsidR="00496D50" w:rsidRPr="008D15C2">
        <w:rPr>
          <w:spacing w:val="-1"/>
        </w:rPr>
        <w:t>ello,</w:t>
      </w:r>
      <w:r w:rsidR="00496D50" w:rsidRPr="008D15C2">
        <w:t xml:space="preserve"> busca información en tu </w:t>
      </w:r>
      <w:r w:rsidR="00496D50" w:rsidRPr="008D15C2">
        <w:rPr>
          <w:spacing w:val="-1"/>
        </w:rPr>
        <w:t>libro.</w:t>
      </w:r>
    </w:p>
    <w:p w14:paraId="54B25D30" w14:textId="77777777" w:rsidR="0037254A" w:rsidRDefault="0037254A" w:rsidP="00496D50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  <w:r>
        <w:rPr>
          <w:noProof/>
          <w:lang w:eastAsia="es-ES"/>
        </w:rPr>
        <w:drawing>
          <wp:inline distT="0" distB="0" distL="0" distR="0" wp14:anchorId="29C29483" wp14:editId="1553B3BC">
            <wp:extent cx="1980000" cy="1260000"/>
            <wp:effectExtent l="0" t="0" r="1270" b="0"/>
            <wp:docPr id="12" name="Imagen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4_curso al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rebuchet MS" w:hAnsi="Trebuchet MS" w:cs="Lucida Sans"/>
          <w:b/>
          <w:color w:val="231F20"/>
        </w:rPr>
        <w:t xml:space="preserve">  </w:t>
      </w:r>
      <w:r w:rsidR="00496D50">
        <w:rPr>
          <w:noProof/>
          <w:lang w:eastAsia="es-ES"/>
        </w:rPr>
        <w:drawing>
          <wp:inline distT="0" distB="0" distL="0" distR="0" wp14:anchorId="508C1F02" wp14:editId="250C9CCA">
            <wp:extent cx="1980000" cy="1260000"/>
            <wp:effectExtent l="0" t="0" r="1270" b="0"/>
            <wp:docPr id="7" name="Imagen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4_curso alt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496D50">
        <w:rPr>
          <w:rFonts w:ascii="Trebuchet MS" w:hAnsi="Trebuchet MS" w:cs="Lucida Sans"/>
          <w:b/>
          <w:color w:val="231F20"/>
        </w:rPr>
        <w:t xml:space="preserve">  </w:t>
      </w:r>
      <w:r w:rsidR="00496D50">
        <w:rPr>
          <w:noProof/>
          <w:lang w:eastAsia="es-ES"/>
        </w:rPr>
        <w:drawing>
          <wp:inline distT="0" distB="0" distL="0" distR="0" wp14:anchorId="70D5F5EF" wp14:editId="2541D6DF">
            <wp:extent cx="1980000" cy="1260000"/>
            <wp:effectExtent l="0" t="0" r="1270" b="0"/>
            <wp:docPr id="11" name="Imagen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4_curso al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388DC0C" w14:textId="0B01875B" w:rsidR="008B47D1" w:rsidRDefault="0037254A" w:rsidP="00496D50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  <w:r>
        <w:rPr>
          <w:noProof/>
          <w:lang w:eastAsia="es-ES"/>
        </w:rPr>
        <w:drawing>
          <wp:inline distT="0" distB="0" distL="0" distR="0" wp14:anchorId="7CAF9759" wp14:editId="0E7EFD48">
            <wp:extent cx="1980000" cy="1260000"/>
            <wp:effectExtent l="0" t="0" r="1270" b="0"/>
            <wp:docPr id="14" name="Imagen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4_curso alt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rebuchet MS" w:hAnsi="Trebuchet MS" w:cs="Lucida Sans"/>
          <w:b/>
          <w:color w:val="231F20"/>
        </w:rPr>
        <w:t xml:space="preserve">  </w:t>
      </w:r>
      <w:r>
        <w:rPr>
          <w:noProof/>
          <w:lang w:eastAsia="es-ES"/>
        </w:rPr>
        <w:drawing>
          <wp:inline distT="0" distB="0" distL="0" distR="0" wp14:anchorId="0933A412" wp14:editId="1F574095">
            <wp:extent cx="1980000" cy="1260000"/>
            <wp:effectExtent l="0" t="0" r="1270" b="0"/>
            <wp:docPr id="15" name="Imagen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4_curso alt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rebuchet MS" w:hAnsi="Trebuchet MS" w:cs="Lucida Sans"/>
          <w:b/>
          <w:color w:val="231F20"/>
        </w:rPr>
        <w:t xml:space="preserve">  </w:t>
      </w:r>
      <w:r w:rsidR="00496D50">
        <w:rPr>
          <w:noProof/>
          <w:lang w:eastAsia="es-ES"/>
        </w:rPr>
        <w:drawing>
          <wp:inline distT="0" distB="0" distL="0" distR="0" wp14:anchorId="1822ED9D" wp14:editId="3EDBC27D">
            <wp:extent cx="1980000" cy="1260000"/>
            <wp:effectExtent l="0" t="0" r="1270" b="0"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4_curso alt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6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1ABEC11" w14:textId="6E1C3B7C" w:rsidR="0037254A" w:rsidRDefault="0037254A" w:rsidP="00496D50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</w:p>
    <w:p w14:paraId="75F1025F" w14:textId="3E9646B4" w:rsidR="0037254A" w:rsidRPr="008D15C2" w:rsidRDefault="0037254A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  <w:r w:rsidRPr="0037254A">
        <w:rPr>
          <w:rFonts w:cs="SeroPro-Extralight"/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54B0B13" wp14:editId="5AF4CA77">
                <wp:simplePos x="0" y="0"/>
                <wp:positionH relativeFrom="page">
                  <wp:posOffset>1448435</wp:posOffset>
                </wp:positionH>
                <wp:positionV relativeFrom="paragraph">
                  <wp:posOffset>136525</wp:posOffset>
                </wp:positionV>
                <wp:extent cx="12700" cy="12700"/>
                <wp:effectExtent l="10160" t="12700" r="0" b="0"/>
                <wp:wrapNone/>
                <wp:docPr id="159" name="Forma libre: forma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F33992" id="Forma libre: forma 15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4.05pt,10.75pt,114.0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-Extralight"/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C082D17" wp14:editId="60B6C0D7">
                <wp:simplePos x="0" y="0"/>
                <wp:positionH relativeFrom="page">
                  <wp:posOffset>7553325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58" name="Forma libre: form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26621A" id="Forma libre: forma 15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4.75pt,10.75pt,594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"/>
          <w:b/>
          <w:bCs/>
          <w:color w:val="009900"/>
        </w:rPr>
        <w:t>a</w:t>
      </w:r>
      <w:r w:rsidRPr="0037254A">
        <w:rPr>
          <w:rFonts w:cs="SeroPro"/>
          <w:color w:val="009900"/>
        </w:rPr>
        <w:t xml:space="preserve">. </w:t>
      </w:r>
      <w:r w:rsidRPr="008D15C2">
        <w:t>1808:</w:t>
      </w:r>
      <w:r>
        <w:t xml:space="preserve"> </w:t>
      </w:r>
      <w:r w:rsidRPr="0037254A">
        <w:rPr>
          <w:rStyle w:val="PuntillCar"/>
        </w:rPr>
        <w:t>………………………………………………………………………………………………………………………</w:t>
      </w:r>
    </w:p>
    <w:p w14:paraId="39F4ED59" w14:textId="77777777" w:rsidR="0037254A" w:rsidRPr="008D15C2" w:rsidRDefault="0037254A" w:rsidP="0037254A">
      <w:pPr>
        <w:pStyle w:val="AATREBUCH"/>
        <w:rPr>
          <w:sz w:val="2"/>
          <w:szCs w:val="2"/>
        </w:rPr>
      </w:pPr>
    </w:p>
    <w:p w14:paraId="32CC90B4" w14:textId="77777777" w:rsidR="0037254A" w:rsidRPr="008D15C2" w:rsidRDefault="0037254A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E10F11D" wp14:editId="4AFECCC9">
                <wp:simplePos x="0" y="0"/>
                <wp:positionH relativeFrom="page">
                  <wp:posOffset>1406525</wp:posOffset>
                </wp:positionH>
                <wp:positionV relativeFrom="paragraph">
                  <wp:posOffset>136525</wp:posOffset>
                </wp:positionV>
                <wp:extent cx="12700" cy="12700"/>
                <wp:effectExtent l="6350" t="12700" r="0" b="0"/>
                <wp:wrapNone/>
                <wp:docPr id="153" name="Forma libre: forma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6A887D" id="Forma libre: forma 15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75pt,10.75pt,110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C032066" wp14:editId="0EFEB9AE">
                <wp:simplePos x="0" y="0"/>
                <wp:positionH relativeFrom="page">
                  <wp:posOffset>7553325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52" name="Forma libre: form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3DD619" id="Forma libre: forma 15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4.75pt,10.75pt,594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"/>
          <w:b/>
          <w:bCs/>
          <w:color w:val="009900"/>
        </w:rPr>
        <w:t>b.</w:t>
      </w:r>
      <w:r w:rsidRPr="0037254A">
        <w:rPr>
          <w:rFonts w:cs="SeroPro"/>
          <w:color w:val="009900"/>
          <w:spacing w:val="46"/>
        </w:rPr>
        <w:t xml:space="preserve"> </w:t>
      </w:r>
      <w:r w:rsidRPr="008D15C2">
        <w:t>1812:</w:t>
      </w:r>
      <w:r>
        <w:t xml:space="preserve"> </w:t>
      </w:r>
      <w:r w:rsidRPr="0037254A">
        <w:rPr>
          <w:rStyle w:val="PuntillCar"/>
        </w:rPr>
        <w:t>………………………………………………………………………………………………………………………</w:t>
      </w:r>
    </w:p>
    <w:p w14:paraId="5D24A052" w14:textId="77777777" w:rsidR="0037254A" w:rsidRPr="008D15C2" w:rsidRDefault="0037254A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D260CC5" wp14:editId="17C4C320">
                <wp:simplePos x="0" y="0"/>
                <wp:positionH relativeFrom="page">
                  <wp:posOffset>1408430</wp:posOffset>
                </wp:positionH>
                <wp:positionV relativeFrom="paragraph">
                  <wp:posOffset>136525</wp:posOffset>
                </wp:positionV>
                <wp:extent cx="12700" cy="12700"/>
                <wp:effectExtent l="8255" t="12700" r="0" b="0"/>
                <wp:wrapNone/>
                <wp:docPr id="147" name="Forma libre: forma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17583E" id="Forma libre: forma 14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9pt,10.75pt,110.9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27E6921" wp14:editId="76941444">
                <wp:simplePos x="0" y="0"/>
                <wp:positionH relativeFrom="page">
                  <wp:posOffset>7553325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46" name="Forma libre: forma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1D9EB1" id="Forma libre: forma 14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4.75pt,10.75pt,594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"/>
          <w:b/>
          <w:bCs/>
          <w:color w:val="009900"/>
        </w:rPr>
        <w:t>c.</w:t>
      </w:r>
      <w:r w:rsidRPr="0037254A">
        <w:rPr>
          <w:rFonts w:cs="SeroPro"/>
          <w:color w:val="009900"/>
          <w:spacing w:val="49"/>
        </w:rPr>
        <w:t xml:space="preserve"> </w:t>
      </w:r>
      <w:r w:rsidRPr="008D15C2">
        <w:t>1814:</w:t>
      </w:r>
      <w:r>
        <w:t xml:space="preserve"> </w:t>
      </w:r>
      <w:r w:rsidRPr="0037254A">
        <w:rPr>
          <w:rStyle w:val="PuntillCar"/>
        </w:rPr>
        <w:t>………………………………………………………………………………………………………………………</w:t>
      </w:r>
    </w:p>
    <w:p w14:paraId="3EAA1780" w14:textId="77777777" w:rsidR="0037254A" w:rsidRPr="008D15C2" w:rsidRDefault="0037254A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9DA6985" wp14:editId="3B0ECDB0">
                <wp:simplePos x="0" y="0"/>
                <wp:positionH relativeFrom="page">
                  <wp:posOffset>1400175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41" name="Forma libre: forma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9A1CFA" id="Forma libre: forma 14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25pt,10.75pt,110.2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1F59F85" wp14:editId="06F58F35">
                <wp:simplePos x="0" y="0"/>
                <wp:positionH relativeFrom="page">
                  <wp:posOffset>7553325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40" name="Forma libre: form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16D766" id="Forma libre: forma 14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4.75pt,10.75pt,594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"/>
          <w:b/>
          <w:bCs/>
          <w:color w:val="009900"/>
        </w:rPr>
        <w:t>d.</w:t>
      </w:r>
      <w:r w:rsidRPr="0037254A">
        <w:rPr>
          <w:rFonts w:cs="SeroPro"/>
          <w:color w:val="009900"/>
          <w:spacing w:val="38"/>
        </w:rPr>
        <w:t xml:space="preserve"> </w:t>
      </w:r>
      <w:r w:rsidRPr="008D15C2">
        <w:t>1839:</w:t>
      </w:r>
      <w:r>
        <w:t xml:space="preserve"> </w:t>
      </w:r>
      <w:r w:rsidRPr="0037254A">
        <w:rPr>
          <w:rStyle w:val="PuntillCar"/>
        </w:rPr>
        <w:t>………………………………………………………………………………………………………………………</w:t>
      </w:r>
    </w:p>
    <w:p w14:paraId="24F2A39C" w14:textId="16322922" w:rsidR="0037254A" w:rsidRPr="008D15C2" w:rsidRDefault="0037254A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  <w:r w:rsidRPr="0037254A">
        <w:rPr>
          <w:b/>
          <w:bCs/>
          <w:noProof/>
          <w:color w:val="009900"/>
          <w:sz w:val="23"/>
          <w:szCs w:val="23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5838839" wp14:editId="720DAD60">
                <wp:simplePos x="0" y="0"/>
                <wp:positionH relativeFrom="page">
                  <wp:posOffset>1405255</wp:posOffset>
                </wp:positionH>
                <wp:positionV relativeFrom="paragraph">
                  <wp:posOffset>136525</wp:posOffset>
                </wp:positionV>
                <wp:extent cx="12700" cy="12700"/>
                <wp:effectExtent l="14605" t="12700" r="1270" b="0"/>
                <wp:wrapNone/>
                <wp:docPr id="135" name="Forma libre: forma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0C7ECF" id="Forma libre: forma 13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65pt,10.75pt,110.6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1C11E55" wp14:editId="38B5706E">
                <wp:simplePos x="0" y="0"/>
                <wp:positionH relativeFrom="page">
                  <wp:posOffset>7553325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34" name="Forma libre: forma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7913DC" id="Forma libre: forma 13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4.75pt,10.75pt,594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"/>
          <w:b/>
          <w:bCs/>
          <w:color w:val="009900"/>
        </w:rPr>
        <w:t>e.</w:t>
      </w:r>
      <w:r w:rsidRPr="0037254A">
        <w:rPr>
          <w:rFonts w:cs="SeroPro"/>
          <w:color w:val="009900"/>
        </w:rPr>
        <w:t xml:space="preserve"> </w:t>
      </w:r>
      <w:r w:rsidRPr="008D15C2">
        <w:t>1868:</w:t>
      </w:r>
      <w:r w:rsidRPr="008D15C2">
        <w:rPr>
          <w:color w:val="1A171B"/>
          <w:spacing w:val="-1"/>
        </w:rPr>
        <w:t xml:space="preserve"> </w:t>
      </w:r>
      <w:r w:rsidRPr="0037254A">
        <w:rPr>
          <w:rStyle w:val="PuntillCar"/>
        </w:rPr>
        <w:t>………………………………………………………………………………………………………………………</w:t>
      </w:r>
    </w:p>
    <w:p w14:paraId="0B7B59D6" w14:textId="77777777" w:rsidR="0037254A" w:rsidRDefault="0037254A" w:rsidP="0037254A">
      <w:pPr>
        <w:pStyle w:val="AATREBUCH"/>
        <w:spacing w:before="360"/>
        <w:rPr>
          <w:rStyle w:val="PuntillCar"/>
        </w:rPr>
      </w:pP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3A705BA" wp14:editId="59937B46">
                <wp:simplePos x="0" y="0"/>
                <wp:positionH relativeFrom="page">
                  <wp:posOffset>1434465</wp:posOffset>
                </wp:positionH>
                <wp:positionV relativeFrom="paragraph">
                  <wp:posOffset>136525</wp:posOffset>
                </wp:positionV>
                <wp:extent cx="12700" cy="12700"/>
                <wp:effectExtent l="15240" t="12700" r="635" b="0"/>
                <wp:wrapNone/>
                <wp:docPr id="129" name="Forma libre: forma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C1FF11" id="Forma libre: forma 129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2.95pt,10.75pt,112.9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b/>
          <w:bCs/>
          <w:noProof/>
          <w:color w:val="009900"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9ED09F2" wp14:editId="65A33066">
                <wp:simplePos x="0" y="0"/>
                <wp:positionH relativeFrom="page">
                  <wp:posOffset>7553325</wp:posOffset>
                </wp:positionH>
                <wp:positionV relativeFrom="paragraph">
                  <wp:posOffset>136525</wp:posOffset>
                </wp:positionV>
                <wp:extent cx="12700" cy="12700"/>
                <wp:effectExtent l="9525" t="12700" r="0" b="0"/>
                <wp:wrapNone/>
                <wp:docPr id="128" name="Forma libre: forma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B7C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4D2032" id="Forma libre: forma 12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4.75pt,10.75pt,594.75pt,10.7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" o:allowincell="f" filled="f" strokecolor="#7b7c7e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37254A">
        <w:rPr>
          <w:rFonts w:cs="SeroPro"/>
          <w:b/>
          <w:bCs/>
          <w:color w:val="009900"/>
        </w:rPr>
        <w:t>f.</w:t>
      </w:r>
      <w:r w:rsidRPr="0037254A">
        <w:rPr>
          <w:rFonts w:cs="SeroPro"/>
          <w:color w:val="009900"/>
          <w:spacing w:val="41"/>
        </w:rPr>
        <w:t xml:space="preserve"> </w:t>
      </w:r>
      <w:r w:rsidRPr="008D15C2">
        <w:t>1873:</w:t>
      </w:r>
      <w:r w:rsidRPr="0037254A">
        <w:rPr>
          <w:rStyle w:val="PuntillCar"/>
        </w:rPr>
        <w:t xml:space="preserve"> ………………………………………………………………………………………………………………………</w:t>
      </w:r>
    </w:p>
    <w:p w14:paraId="45566129" w14:textId="77777777" w:rsidR="00A16807" w:rsidRDefault="00A16807" w:rsidP="0037254A">
      <w:pPr>
        <w:pStyle w:val="AATREBUCH"/>
        <w:spacing w:before="360"/>
        <w:rPr>
          <w:rStyle w:val="PuntillCar"/>
        </w:rPr>
      </w:pPr>
    </w:p>
    <w:p w14:paraId="09ADEED4" w14:textId="77777777" w:rsidR="00A16807" w:rsidRDefault="00A16807" w:rsidP="0037254A">
      <w:pPr>
        <w:pStyle w:val="AATREBUCH"/>
        <w:spacing w:before="360"/>
        <w:rPr>
          <w:rStyle w:val="PuntillCar"/>
        </w:rPr>
      </w:pPr>
    </w:p>
    <w:p w14:paraId="70AFF8FB" w14:textId="29EF9757" w:rsidR="00A16807" w:rsidRDefault="00A16807">
      <w:pPr>
        <w:rPr>
          <w:rStyle w:val="PuntillCar"/>
          <w:rFonts w:cs="Times New Roman"/>
        </w:rPr>
      </w:pPr>
      <w:r>
        <w:rPr>
          <w:rStyle w:val="PuntillCar"/>
        </w:rPr>
        <w:br w:type="page"/>
      </w:r>
    </w:p>
    <w:p w14:paraId="65710AA0" w14:textId="77777777" w:rsidR="00A16807" w:rsidRDefault="00A16807" w:rsidP="00A16807">
      <w:pPr>
        <w:pStyle w:val="Enunciado"/>
        <w:rPr>
          <w:color w:val="000000"/>
        </w:rPr>
      </w:pPr>
      <w:r w:rsidRPr="002432CE">
        <w:rPr>
          <w:color w:val="009900"/>
          <w:spacing w:val="-1"/>
        </w:rPr>
        <w:lastRenderedPageBreak/>
        <w:t>1.</w:t>
      </w:r>
      <w:r>
        <w:rPr>
          <w:spacing w:val="-1"/>
        </w:rPr>
        <w:t xml:space="preserve"> Completa</w:t>
      </w:r>
      <w:r>
        <w:rPr>
          <w:spacing w:val="1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rPr>
          <w:spacing w:val="-1"/>
        </w:rPr>
        <w:t>cuadro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española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siglo</w:t>
      </w:r>
      <w:r>
        <w:rPr>
          <w:spacing w:val="2"/>
        </w:rPr>
        <w:t xml:space="preserve"> </w:t>
      </w:r>
      <w:r w:rsidRPr="00CF22D7">
        <w:rPr>
          <w:smallCaps/>
        </w:rPr>
        <w:t>xix</w:t>
      </w:r>
      <w: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A16807" w14:paraId="0609B418" w14:textId="77777777" w:rsidTr="00581203">
        <w:tc>
          <w:tcPr>
            <w:tcW w:w="5103" w:type="dxa"/>
            <w:shd w:val="clear" w:color="auto" w:fill="009900"/>
            <w:vAlign w:val="center"/>
          </w:tcPr>
          <w:p w14:paraId="3CB1949C" w14:textId="77777777" w:rsidR="00A16807" w:rsidRPr="00192F2F" w:rsidRDefault="00A16807" w:rsidP="00581203">
            <w:pPr>
              <w:pStyle w:val="AATREBUCH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CLASES ALTAS</w:t>
            </w:r>
          </w:p>
        </w:tc>
        <w:tc>
          <w:tcPr>
            <w:tcW w:w="5103" w:type="dxa"/>
            <w:shd w:val="clear" w:color="auto" w:fill="009900"/>
            <w:vAlign w:val="center"/>
          </w:tcPr>
          <w:p w14:paraId="039F0183" w14:textId="77777777" w:rsidR="00A16807" w:rsidRPr="00192F2F" w:rsidRDefault="00A16807" w:rsidP="00581203">
            <w:pPr>
              <w:pStyle w:val="AATREBUCH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CLASES BAJAS</w:t>
            </w:r>
          </w:p>
        </w:tc>
      </w:tr>
      <w:tr w:rsidR="00A16807" w14:paraId="5354768D" w14:textId="77777777" w:rsidTr="00581203">
        <w:tc>
          <w:tcPr>
            <w:tcW w:w="5103" w:type="dxa"/>
          </w:tcPr>
          <w:p w14:paraId="3D4EA45B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0D041446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708A7367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0A7A3C8B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0E71595F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2D7E3FD2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5F631881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77AFF60F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  <w:p w14:paraId="347F9E8D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</w:tc>
        <w:tc>
          <w:tcPr>
            <w:tcW w:w="5103" w:type="dxa"/>
          </w:tcPr>
          <w:p w14:paraId="1EF25FDD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</w:tc>
      </w:tr>
    </w:tbl>
    <w:p w14:paraId="6A54F42F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rPr>
          <w:rFonts w:ascii="Trebuchet MS" w:hAnsi="Trebuchet MS" w:cs="Lucida Sans"/>
          <w:b/>
          <w:color w:val="231F20"/>
        </w:rPr>
      </w:pPr>
    </w:p>
    <w:p w14:paraId="58289DAB" w14:textId="77777777" w:rsidR="00A16807" w:rsidRDefault="00A16807" w:rsidP="00A16807">
      <w:pPr>
        <w:pStyle w:val="Enunciado"/>
        <w:rPr>
          <w:color w:val="000000"/>
        </w:rPr>
      </w:pPr>
      <w:r w:rsidRPr="00CC593B">
        <w:rPr>
          <w:rFonts w:eastAsia="Times New Roman"/>
          <w:color w:val="009900"/>
        </w:rPr>
        <w:t>2.</w:t>
      </w:r>
      <w:r>
        <w:tab/>
        <w:t xml:space="preserve">Escribe V si es </w:t>
      </w:r>
      <w:r>
        <w:rPr>
          <w:spacing w:val="-1"/>
        </w:rPr>
        <w:t>verdadera</w:t>
      </w:r>
      <w:r>
        <w:t xml:space="preserve"> y F si es falsa. </w:t>
      </w:r>
      <w:r>
        <w:rPr>
          <w:spacing w:val="-1"/>
        </w:rPr>
        <w:t>Corrige</w:t>
      </w:r>
      <w:r>
        <w:t xml:space="preserve"> las oraciones que sean </w:t>
      </w:r>
      <w:r>
        <w:rPr>
          <w:spacing w:val="-1"/>
        </w:rPr>
        <w:t>falsas.</w:t>
      </w:r>
    </w:p>
    <w:p w14:paraId="293586DC" w14:textId="77777777" w:rsidR="00A16807" w:rsidRDefault="00A16807" w:rsidP="00A16807">
      <w:pPr>
        <w:pStyle w:val="AATREBUCH"/>
        <w:spacing w:line="360" w:lineRule="auto"/>
        <w:ind w:left="845" w:hanging="420"/>
        <w:rPr>
          <w:sz w:val="2"/>
          <w:szCs w:val="2"/>
        </w:rPr>
      </w:pPr>
      <w:bookmarkStart w:id="0" w:name="_Hlk14120559"/>
      <w:r w:rsidRPr="00982222">
        <w:rPr>
          <w:b/>
          <w:bCs/>
          <w:color w:val="009900"/>
        </w:rPr>
        <w:t>a.</w:t>
      </w:r>
      <w:r w:rsidRPr="00516B3F">
        <w:rPr>
          <w:color w:val="009900"/>
        </w:rPr>
        <w:t xml:space="preserve"> </w:t>
      </w:r>
      <w:r>
        <w:t>La industrialización española fue rápida y muy importante.</w:t>
      </w:r>
      <w:r>
        <w:rPr>
          <w:noProof/>
          <w:sz w:val="2"/>
          <w:szCs w:val="2"/>
        </w:rPr>
        <w:t xml:space="preserve"> </w:t>
      </w:r>
    </w:p>
    <w:p w14:paraId="05836251" w14:textId="77777777" w:rsidR="00A16807" w:rsidRDefault="00A16807" w:rsidP="00A16807">
      <w:pPr>
        <w:pStyle w:val="Puntill"/>
      </w:pPr>
      <w:r>
        <w:t>……………………………………………………………………………………</w:t>
      </w:r>
      <w:r w:rsidRPr="007766D6">
        <w:t>………</w:t>
      </w:r>
      <w:r>
        <w:t>…………………………………</w:t>
      </w:r>
    </w:p>
    <w:p w14:paraId="1C5F8057" w14:textId="77777777" w:rsidR="00A16807" w:rsidRDefault="00A16807" w:rsidP="00A16807">
      <w:pPr>
        <w:pStyle w:val="AATREBUCH"/>
        <w:spacing w:line="360" w:lineRule="auto"/>
        <w:ind w:left="845" w:hanging="420"/>
        <w:rPr>
          <w:color w:val="000000"/>
        </w:rPr>
      </w:pPr>
      <w:r w:rsidRPr="00982222">
        <w:rPr>
          <w:b/>
          <w:bCs/>
          <w:color w:val="009900"/>
        </w:rPr>
        <w:t>b.</w:t>
      </w:r>
      <w:r w:rsidRPr="00E50A44">
        <w:rPr>
          <w:color w:val="009900"/>
        </w:rPr>
        <w:t xml:space="preserve"> </w:t>
      </w:r>
      <w:r>
        <w:t xml:space="preserve">Durante mucho </w:t>
      </w:r>
      <w:r w:rsidRPr="00E50A44">
        <w:t>tiempo</w:t>
      </w:r>
      <w:r>
        <w:rPr>
          <w:spacing w:val="-1"/>
        </w:rPr>
        <w:t>,</w:t>
      </w:r>
      <w:r>
        <w:t xml:space="preserve"> el campo siguió utilizando una maquinaria y unas técnicas muy </w:t>
      </w:r>
      <w:r>
        <w:rPr>
          <w:spacing w:val="-1"/>
        </w:rPr>
        <w:t>atrasadas.</w:t>
      </w:r>
    </w:p>
    <w:p w14:paraId="16CB44F4" w14:textId="77777777" w:rsidR="00A16807" w:rsidRDefault="00A16807" w:rsidP="00A16807">
      <w:pPr>
        <w:pStyle w:val="Puntill"/>
        <w:ind w:left="426" w:firstLine="282"/>
      </w:pPr>
      <w:r>
        <w:t>……………………………………………………………………………………</w:t>
      </w:r>
      <w:r w:rsidRPr="007766D6">
        <w:t>………</w:t>
      </w:r>
      <w:r>
        <w:t>…………………………………</w:t>
      </w:r>
    </w:p>
    <w:p w14:paraId="0F20F2BA" w14:textId="77777777" w:rsidR="00A16807" w:rsidRDefault="00A16807" w:rsidP="00A16807">
      <w:pPr>
        <w:pStyle w:val="AATREBUCH"/>
        <w:ind w:left="426"/>
        <w:rPr>
          <w:color w:val="000000"/>
        </w:rPr>
      </w:pPr>
      <w:r w:rsidRPr="00982222">
        <w:rPr>
          <w:b/>
          <w:bCs/>
          <w:color w:val="009900"/>
          <w:spacing w:val="-2"/>
        </w:rPr>
        <w:t>c.</w:t>
      </w:r>
      <w:r w:rsidRPr="00E50A44">
        <w:rPr>
          <w:color w:val="009900"/>
          <w:spacing w:val="-2"/>
        </w:rPr>
        <w:t xml:space="preserve"> </w:t>
      </w:r>
      <w:r>
        <w:rPr>
          <w:spacing w:val="-2"/>
        </w:rPr>
        <w:t>Los</w:t>
      </w:r>
      <w:r>
        <w:rPr>
          <w:spacing w:val="1"/>
        </w:rPr>
        <w:t xml:space="preserve"> </w:t>
      </w:r>
      <w:r>
        <w:t>transportes</w:t>
      </w:r>
      <w:r>
        <w:rPr>
          <w:spacing w:val="1"/>
        </w:rPr>
        <w:t xml:space="preserve"> </w:t>
      </w:r>
      <w:r>
        <w:rPr>
          <w:spacing w:val="-1"/>
        </w:rPr>
        <w:t>modernos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 w:rsidRPr="00E50A44">
        <w:t>llegaron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mitad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siglo</w:t>
      </w:r>
      <w:r>
        <w:rPr>
          <w:spacing w:val="1"/>
        </w:rPr>
        <w:t xml:space="preserve"> </w:t>
      </w:r>
      <w:r w:rsidRPr="00CF22D7">
        <w:rPr>
          <w:smallCaps/>
        </w:rPr>
        <w:t>xix</w:t>
      </w:r>
      <w:r>
        <w:t>.</w:t>
      </w:r>
    </w:p>
    <w:p w14:paraId="7E0C71E1" w14:textId="77777777" w:rsidR="00A16807" w:rsidRDefault="00A16807" w:rsidP="00A16807">
      <w:pPr>
        <w:pStyle w:val="Puntill"/>
        <w:ind w:left="426" w:firstLine="282"/>
      </w:pPr>
      <w:r>
        <w:t>……………………………………………………………………………………</w:t>
      </w:r>
      <w:r w:rsidRPr="007766D6">
        <w:t>………</w:t>
      </w:r>
      <w:r>
        <w:t>…………………………………</w:t>
      </w:r>
    </w:p>
    <w:p w14:paraId="3E79BA4D" w14:textId="77777777" w:rsidR="00A16807" w:rsidRDefault="00A16807" w:rsidP="00A16807">
      <w:pPr>
        <w:pStyle w:val="AATREBUCH"/>
        <w:ind w:left="851" w:hanging="425"/>
        <w:rPr>
          <w:color w:val="000000"/>
        </w:rPr>
      </w:pPr>
      <w:r w:rsidRPr="00982222">
        <w:rPr>
          <w:b/>
          <w:bCs/>
          <w:color w:val="009900"/>
        </w:rPr>
        <w:t>d.</w:t>
      </w:r>
      <w:r w:rsidRPr="00E50A44">
        <w:rPr>
          <w:color w:val="009900"/>
        </w:rPr>
        <w:t xml:space="preserve"> </w:t>
      </w:r>
      <w:r>
        <w:t xml:space="preserve">La </w:t>
      </w:r>
      <w:r>
        <w:rPr>
          <w:spacing w:val="-1"/>
        </w:rPr>
        <w:t>mayor</w:t>
      </w:r>
      <w:r>
        <w:t xml:space="preserve"> parte de la población española de esa época tenía </w:t>
      </w:r>
      <w:r>
        <w:rPr>
          <w:spacing w:val="-1"/>
        </w:rPr>
        <w:t>estudios</w:t>
      </w:r>
      <w:r>
        <w:t xml:space="preserve"> </w:t>
      </w:r>
      <w:r>
        <w:rPr>
          <w:spacing w:val="-1"/>
        </w:rPr>
        <w:t>superiores.</w:t>
      </w:r>
    </w:p>
    <w:p w14:paraId="5EECF5A9" w14:textId="77777777" w:rsidR="00A16807" w:rsidRDefault="00A16807" w:rsidP="00A16807">
      <w:pPr>
        <w:pStyle w:val="Puntill"/>
        <w:ind w:left="426" w:firstLine="282"/>
      </w:pPr>
      <w:r>
        <w:t>……………………………………………………………………………………</w:t>
      </w:r>
      <w:r w:rsidRPr="007766D6">
        <w:t>………</w:t>
      </w:r>
      <w:r>
        <w:t>…………………………………</w:t>
      </w:r>
    </w:p>
    <w:p w14:paraId="43993E7E" w14:textId="77777777" w:rsidR="00A16807" w:rsidRDefault="00A16807" w:rsidP="00A16807">
      <w:pPr>
        <w:pStyle w:val="AATREBUCH"/>
        <w:ind w:left="426"/>
        <w:rPr>
          <w:color w:val="000000"/>
        </w:rPr>
      </w:pPr>
      <w:r w:rsidRPr="00982222">
        <w:rPr>
          <w:b/>
          <w:bCs/>
          <w:color w:val="009900"/>
        </w:rPr>
        <w:lastRenderedPageBreak/>
        <w:t>e.</w:t>
      </w:r>
      <w:r w:rsidRPr="00E50A44">
        <w:rPr>
          <w:color w:val="009900"/>
        </w:rPr>
        <w:t xml:space="preserve"> </w:t>
      </w:r>
      <w:r>
        <w:t xml:space="preserve">La primera línea de </w:t>
      </w:r>
      <w:r>
        <w:rPr>
          <w:spacing w:val="-1"/>
        </w:rPr>
        <w:t>ferrocarril</w:t>
      </w:r>
      <w:r>
        <w:t xml:space="preserve"> que hubo en España unía </w:t>
      </w:r>
      <w:r>
        <w:rPr>
          <w:spacing w:val="-1"/>
        </w:rPr>
        <w:t>Barcelona</w:t>
      </w:r>
      <w:r>
        <w:t xml:space="preserve"> con Madrid.</w:t>
      </w:r>
    </w:p>
    <w:p w14:paraId="68FF4967" w14:textId="77777777" w:rsidR="00A16807" w:rsidRDefault="00A16807" w:rsidP="00A16807">
      <w:pPr>
        <w:pStyle w:val="Puntill"/>
        <w:ind w:left="426" w:firstLine="282"/>
      </w:pPr>
      <w:r>
        <w:t>……………………………………………………………………………………</w:t>
      </w:r>
      <w:r w:rsidRPr="007766D6">
        <w:t>………</w:t>
      </w:r>
      <w:r>
        <w:t>…………………………………</w:t>
      </w:r>
    </w:p>
    <w:p w14:paraId="24AFE842" w14:textId="77777777" w:rsidR="00A16807" w:rsidRDefault="00A16807" w:rsidP="00A16807">
      <w:pPr>
        <w:pStyle w:val="Textoindependiente"/>
        <w:kinsoku w:val="0"/>
        <w:overflowPunct w:val="0"/>
        <w:spacing w:line="20" w:lineRule="atLeast"/>
        <w:ind w:left="802"/>
        <w:rPr>
          <w:sz w:val="2"/>
          <w:szCs w:val="2"/>
        </w:rPr>
      </w:pPr>
    </w:p>
    <w:p w14:paraId="0B6DFEC7" w14:textId="77777777" w:rsidR="00A16807" w:rsidRDefault="00A16807" w:rsidP="00A16807">
      <w:pPr>
        <w:pStyle w:val="AATREBUCH"/>
        <w:ind w:left="709" w:hanging="283"/>
        <w:rPr>
          <w:color w:val="000000"/>
        </w:rPr>
      </w:pPr>
      <w:r w:rsidRPr="00982222">
        <w:rPr>
          <w:b/>
          <w:bCs/>
          <w:color w:val="009900"/>
        </w:rPr>
        <w:t>f.</w:t>
      </w:r>
      <w:r>
        <w:t xml:space="preserve"> La industrialización llegó a zonas como el </w:t>
      </w:r>
      <w:r>
        <w:rPr>
          <w:spacing w:val="-1"/>
        </w:rPr>
        <w:t>País</w:t>
      </w:r>
      <w:r>
        <w:t xml:space="preserve"> </w:t>
      </w:r>
      <w:r>
        <w:rPr>
          <w:spacing w:val="-3"/>
        </w:rPr>
        <w:t>Vasco</w:t>
      </w:r>
      <w:r>
        <w:t xml:space="preserve"> y Cataluña, así como a las grandes </w:t>
      </w:r>
      <w:r>
        <w:rPr>
          <w:spacing w:val="-1"/>
        </w:rPr>
        <w:t>ciudades.</w:t>
      </w:r>
    </w:p>
    <w:p w14:paraId="15D3C0C2" w14:textId="77777777" w:rsidR="00A16807" w:rsidRDefault="00A16807" w:rsidP="00A16807">
      <w:pPr>
        <w:pStyle w:val="Puntill"/>
        <w:ind w:left="426" w:firstLine="282"/>
      </w:pPr>
      <w:r>
        <w:t>……………………………………………………………………………………</w:t>
      </w:r>
      <w:r w:rsidRPr="007766D6">
        <w:t>………</w:t>
      </w:r>
      <w:r>
        <w:t>…………………………………</w:t>
      </w:r>
    </w:p>
    <w:bookmarkEnd w:id="0"/>
    <w:p w14:paraId="7796893F" w14:textId="77777777" w:rsidR="00A16807" w:rsidRPr="00717D21" w:rsidRDefault="00A16807" w:rsidP="00A16807">
      <w:pPr>
        <w:pStyle w:val="Enunciado"/>
      </w:pPr>
      <w:r>
        <w:rPr>
          <w:rFonts w:eastAsia="Times New Roman"/>
          <w:color w:val="009900"/>
        </w:rPr>
        <w:t>3</w:t>
      </w:r>
      <w:r w:rsidRPr="00CC593B">
        <w:rPr>
          <w:rFonts w:eastAsia="Times New Roman"/>
          <w:color w:val="009900"/>
        </w:rPr>
        <w:t>.</w:t>
      </w:r>
      <w:r>
        <w:rPr>
          <w:rFonts w:eastAsia="Times New Roman"/>
          <w:color w:val="00B050"/>
        </w:rPr>
        <w:tab/>
      </w:r>
      <w:r>
        <w:t>U</w:t>
      </w:r>
      <w:r w:rsidRPr="00911EAF">
        <w:t>ne cada per</w:t>
      </w:r>
      <w:r>
        <w:t>í</w:t>
      </w:r>
      <w:r w:rsidRPr="00911EAF">
        <w:t xml:space="preserve">odo con </w:t>
      </w:r>
      <w:r>
        <w:t>una</w:t>
      </w:r>
      <w:r w:rsidRPr="00911EAF">
        <w:t xml:space="preserve"> corriente artística y con sus principales representantes o características.</w:t>
      </w:r>
    </w:p>
    <w:p w14:paraId="651C2D9F" w14:textId="77777777" w:rsidR="00A16807" w:rsidRPr="006A06C5" w:rsidRDefault="00A16807" w:rsidP="00A16807">
      <w:pPr>
        <w:pStyle w:val="Textoindependiente"/>
        <w:kinsoku w:val="0"/>
        <w:overflowPunct w:val="0"/>
        <w:spacing w:line="200" w:lineRule="atLeast"/>
        <w:ind w:left="2552" w:right="535" w:hanging="2126"/>
        <w:rPr>
          <w:rFonts w:ascii="Trebuchet MS" w:eastAsia="Times New Roman" w:hAnsi="Trebuchet MS" w:cs="Lucida Sans"/>
          <w:lang w:eastAsia="es-ES"/>
        </w:rPr>
      </w:pPr>
      <w:r>
        <w:rPr>
          <w:rFonts w:ascii="Trebuchet MS" w:hAnsi="Trebuchet MS" w:cs="Times New Roman"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6194830" wp14:editId="62F3129B">
                <wp:simplePos x="0" y="0"/>
                <wp:positionH relativeFrom="margin">
                  <wp:posOffset>4085590</wp:posOffset>
                </wp:positionH>
                <wp:positionV relativeFrom="paragraph">
                  <wp:posOffset>216535</wp:posOffset>
                </wp:positionV>
                <wp:extent cx="2572385" cy="1929130"/>
                <wp:effectExtent l="0" t="0" r="0" b="0"/>
                <wp:wrapTight wrapText="bothSides">
                  <wp:wrapPolygon edited="0">
                    <wp:start x="0" y="0"/>
                    <wp:lineTo x="0" y="21330"/>
                    <wp:lineTo x="21435" y="21330"/>
                    <wp:lineTo x="21435" y="0"/>
                    <wp:lineTo x="0" y="0"/>
                  </wp:wrapPolygon>
                </wp:wrapTight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2385" cy="1929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03684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ind w:left="425" w:hanging="425"/>
                              <w:jc w:val="left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9900"/>
                              </w:rPr>
                              <w:t xml:space="preserve"> </w:t>
                            </w:r>
                            <w:r w:rsidRPr="00913759">
                              <w:t>Reflej</w:t>
                            </w:r>
                            <w:r>
                              <w:t>aba</w:t>
                            </w:r>
                            <w:r w:rsidRPr="00913759">
                              <w:t xml:space="preserve"> la realidad </w:t>
                            </w:r>
                            <w:r>
                              <w:t>de</w:t>
                            </w:r>
                            <w:r w:rsidRPr="00913759">
                              <w:t xml:space="preserve"> la sociedad industrial</w:t>
                            </w:r>
                            <w:r>
                              <w:t xml:space="preserve"> </w:t>
                            </w:r>
                          </w:p>
                          <w:p w14:paraId="7E28354C" w14:textId="77777777" w:rsidR="00A16807" w:rsidRPr="00F62536" w:rsidRDefault="00A16807" w:rsidP="00A16807">
                            <w:pPr>
                              <w:pStyle w:val="AATREBUCH"/>
                              <w:ind w:left="425" w:hanging="425"/>
                              <w:jc w:val="left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 w:rsidRPr="00601409">
                              <w:t xml:space="preserve"> Regoyos </w:t>
                            </w:r>
                            <w:r>
                              <w:t>y</w:t>
                            </w:r>
                            <w:r w:rsidRPr="00601409">
                              <w:t xml:space="preserve"> </w:t>
                            </w:r>
                            <w:r w:rsidRPr="00913759">
                              <w:t>Sorolla</w:t>
                            </w:r>
                          </w:p>
                          <w:p w14:paraId="6791B285" w14:textId="77777777" w:rsidR="00A16807" w:rsidRDefault="00A16807" w:rsidP="00A16807">
                            <w:pPr>
                              <w:pStyle w:val="AATREBUCH"/>
                              <w:ind w:left="425" w:hanging="425"/>
                              <w:jc w:val="left"/>
                              <w:rPr>
                                <w:color w:val="009900"/>
                              </w:rPr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9900"/>
                              </w:rPr>
                              <w:t xml:space="preserve"> </w:t>
                            </w:r>
                            <w:r w:rsidRPr="00601409">
                              <w:t xml:space="preserve">Ambiente </w:t>
                            </w:r>
                            <w:r w:rsidRPr="00913759">
                              <w:t>revolucionario</w:t>
                            </w:r>
                            <w:r w:rsidRPr="00601409">
                              <w:t xml:space="preserve"> en lugares lejanos</w:t>
                            </w:r>
                          </w:p>
                          <w:p w14:paraId="5B7A99B7" w14:textId="77777777" w:rsidR="00A16807" w:rsidRPr="00F62536" w:rsidRDefault="00A16807" w:rsidP="00A16807">
                            <w:pPr>
                              <w:pStyle w:val="AATREBUCH"/>
                              <w:ind w:left="425" w:hanging="425"/>
                              <w:jc w:val="left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9900"/>
                              </w:rPr>
                              <w:t xml:space="preserve"> </w:t>
                            </w:r>
                            <w:r w:rsidRPr="00601409">
                              <w:t>Machado, Unamuno</w:t>
                            </w:r>
                            <w:r>
                              <w:t xml:space="preserve"> y</w:t>
                            </w:r>
                            <w:r w:rsidRPr="00601409">
                              <w:t xml:space="preserve"> </w:t>
                            </w:r>
                            <w:r w:rsidRPr="00913759">
                              <w:t>Baroja</w:t>
                            </w:r>
                            <w:r w:rsidRPr="00CC593B">
                              <w:rPr>
                                <w:color w:val="009900"/>
                              </w:rPr>
                              <w:t xml:space="preserve"> </w:t>
                            </w:r>
                          </w:p>
                          <w:p w14:paraId="0967F5EC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94830" id="_x0000_t202" coordsize="21600,21600" o:spt="202" path="m,l,21600r21600,l21600,xe">
                <v:stroke joinstyle="miter"/>
                <v:path gradientshapeok="t" o:connecttype="rect"/>
              </v:shapetype>
              <v:shape id="Cuadro de texto 40" o:spid="_x0000_s1026" type="#_x0000_t202" style="position:absolute;left:0;text-align:left;margin-left:321.7pt;margin-top:17.05pt;width:202.55pt;height:151.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" fillcolor="window" stroked="f" strokeweight=".5pt">
                <v:textbox>
                  <w:txbxContent>
                    <w:p w14:paraId="37B03684" w14:textId="77777777" w:rsidR="00A16807" w:rsidRDefault="00A16807" w:rsidP="00A16807">
                      <w:pPr>
                        <w:pStyle w:val="AATREBUCH"/>
                        <w:spacing w:line="360" w:lineRule="auto"/>
                        <w:ind w:left="425" w:hanging="425"/>
                        <w:jc w:val="left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9900"/>
                        </w:rPr>
                        <w:t xml:space="preserve"> </w:t>
                      </w:r>
                      <w:r w:rsidRPr="00913759">
                        <w:t>Reflej</w:t>
                      </w:r>
                      <w:r>
                        <w:t>aba</w:t>
                      </w:r>
                      <w:r w:rsidRPr="00913759">
                        <w:t xml:space="preserve"> la realidad </w:t>
                      </w:r>
                      <w:r>
                        <w:t>de</w:t>
                      </w:r>
                      <w:r w:rsidRPr="00913759">
                        <w:t xml:space="preserve"> la sociedad industrial</w:t>
                      </w:r>
                      <w:r>
                        <w:t xml:space="preserve"> </w:t>
                      </w:r>
                    </w:p>
                    <w:p w14:paraId="7E28354C" w14:textId="77777777" w:rsidR="00A16807" w:rsidRPr="00F62536" w:rsidRDefault="00A16807" w:rsidP="00A16807">
                      <w:pPr>
                        <w:pStyle w:val="AATREBUCH"/>
                        <w:ind w:left="425" w:hanging="425"/>
                        <w:jc w:val="left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 w:rsidRPr="00601409">
                        <w:t xml:space="preserve"> Regoyos </w:t>
                      </w:r>
                      <w:r>
                        <w:t>y</w:t>
                      </w:r>
                      <w:r w:rsidRPr="00601409">
                        <w:t xml:space="preserve"> </w:t>
                      </w:r>
                      <w:r w:rsidRPr="00913759">
                        <w:t>Sorolla</w:t>
                      </w:r>
                    </w:p>
                    <w:p w14:paraId="6791B285" w14:textId="77777777" w:rsidR="00A16807" w:rsidRDefault="00A16807" w:rsidP="00A16807">
                      <w:pPr>
                        <w:pStyle w:val="AATREBUCH"/>
                        <w:ind w:left="425" w:hanging="425"/>
                        <w:jc w:val="left"/>
                        <w:rPr>
                          <w:color w:val="009900"/>
                        </w:rPr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9900"/>
                        </w:rPr>
                        <w:t xml:space="preserve"> </w:t>
                      </w:r>
                      <w:r w:rsidRPr="00601409">
                        <w:t xml:space="preserve">Ambiente </w:t>
                      </w:r>
                      <w:r w:rsidRPr="00913759">
                        <w:t>revolucionario</w:t>
                      </w:r>
                      <w:r w:rsidRPr="00601409">
                        <w:t xml:space="preserve"> en lugares lejanos</w:t>
                      </w:r>
                    </w:p>
                    <w:p w14:paraId="5B7A99B7" w14:textId="77777777" w:rsidR="00A16807" w:rsidRPr="00F62536" w:rsidRDefault="00A16807" w:rsidP="00A16807">
                      <w:pPr>
                        <w:pStyle w:val="AATREBUCH"/>
                        <w:ind w:left="425" w:hanging="425"/>
                        <w:jc w:val="left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9900"/>
                        </w:rPr>
                        <w:t xml:space="preserve"> </w:t>
                      </w:r>
                      <w:r w:rsidRPr="00601409">
                        <w:t>Machado, Unamuno</w:t>
                      </w:r>
                      <w:r>
                        <w:t xml:space="preserve"> y</w:t>
                      </w:r>
                      <w:r w:rsidRPr="00601409">
                        <w:t xml:space="preserve"> </w:t>
                      </w:r>
                      <w:r w:rsidRPr="00913759">
                        <w:t>Baroja</w:t>
                      </w:r>
                      <w:r w:rsidRPr="00CC593B">
                        <w:rPr>
                          <w:color w:val="009900"/>
                        </w:rPr>
                        <w:t xml:space="preserve"> </w:t>
                      </w:r>
                    </w:p>
                    <w:p w14:paraId="0967F5EC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rebuchet MS" w:hAnsi="Trebuchet MS" w:cs="Times New Roman"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21DB4DA" wp14:editId="68AFE24A">
                <wp:simplePos x="0" y="0"/>
                <wp:positionH relativeFrom="margin">
                  <wp:posOffset>2043301</wp:posOffset>
                </wp:positionH>
                <wp:positionV relativeFrom="paragraph">
                  <wp:posOffset>356235</wp:posOffset>
                </wp:positionV>
                <wp:extent cx="1926590" cy="1859280"/>
                <wp:effectExtent l="0" t="0" r="0" b="7620"/>
                <wp:wrapTight wrapText="bothSides">
                  <wp:wrapPolygon edited="0">
                    <wp:start x="0" y="0"/>
                    <wp:lineTo x="0" y="21467"/>
                    <wp:lineTo x="21358" y="21467"/>
                    <wp:lineTo x="21358" y="0"/>
                    <wp:lineTo x="0" y="0"/>
                  </wp:wrapPolygon>
                </wp:wrapTight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590" cy="185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E2172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jc w:val="center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9900"/>
                              </w:rPr>
                              <w:t xml:space="preserve"> </w:t>
                            </w:r>
                            <w:r>
                              <w:t xml:space="preserve">Impresionismo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57F5CC2F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center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t xml:space="preserve"> Generación del 98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0BA702A4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jc w:val="center"/>
                              <w:rPr>
                                <w:color w:val="009900"/>
                              </w:rPr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9900"/>
                              </w:rPr>
                              <w:t xml:space="preserve"> </w:t>
                            </w:r>
                            <w:r>
                              <w:t xml:space="preserve">Realismo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211CFFB5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center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9900"/>
                              </w:rPr>
                              <w:t xml:space="preserve"> </w:t>
                            </w:r>
                            <w:r>
                              <w:t xml:space="preserve">Romanticismo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708A8A15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B4DA" id="Cuadro de texto 36" o:spid="_x0000_s1027" type="#_x0000_t202" style="position:absolute;left:0;text-align:left;margin-left:160.9pt;margin-top:28.05pt;width:151.7pt;height:146.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" fillcolor="window" stroked="f" strokeweight=".5pt">
                <v:textbox>
                  <w:txbxContent>
                    <w:p w14:paraId="0D1E2172" w14:textId="77777777" w:rsidR="00A16807" w:rsidRDefault="00A16807" w:rsidP="00A16807">
                      <w:pPr>
                        <w:pStyle w:val="AATREBUCH"/>
                        <w:spacing w:line="360" w:lineRule="auto"/>
                        <w:jc w:val="center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9900"/>
                        </w:rPr>
                        <w:t xml:space="preserve"> </w:t>
                      </w:r>
                      <w:r>
                        <w:t xml:space="preserve">Impresionismo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57F5CC2F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center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t xml:space="preserve"> Generación del 98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0BA702A4" w14:textId="77777777" w:rsidR="00A16807" w:rsidRDefault="00A16807" w:rsidP="00A16807">
                      <w:pPr>
                        <w:pStyle w:val="AATREBUCH"/>
                        <w:spacing w:line="360" w:lineRule="auto"/>
                        <w:jc w:val="center"/>
                        <w:rPr>
                          <w:color w:val="009900"/>
                        </w:rPr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9900"/>
                        </w:rPr>
                        <w:t xml:space="preserve"> </w:t>
                      </w:r>
                      <w:r>
                        <w:t xml:space="preserve">Realismo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211CFFB5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center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9900"/>
                        </w:rPr>
                        <w:t xml:space="preserve"> </w:t>
                      </w:r>
                      <w:r>
                        <w:t xml:space="preserve">Romanticismo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708A8A15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rebuchet MS" w:hAnsi="Trebuchet MS" w:cs="Times New Roman"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E891B95" wp14:editId="2CF3EFC8">
                <wp:simplePos x="0" y="0"/>
                <wp:positionH relativeFrom="margin">
                  <wp:posOffset>-16004</wp:posOffset>
                </wp:positionH>
                <wp:positionV relativeFrom="paragraph">
                  <wp:posOffset>390525</wp:posOffset>
                </wp:positionV>
                <wp:extent cx="2004695" cy="1859280"/>
                <wp:effectExtent l="0" t="0" r="0" b="7620"/>
                <wp:wrapTight wrapText="bothSides">
                  <wp:wrapPolygon edited="0">
                    <wp:start x="0" y="0"/>
                    <wp:lineTo x="0" y="21467"/>
                    <wp:lineTo x="21347" y="21467"/>
                    <wp:lineTo x="21347" y="0"/>
                    <wp:lineTo x="0" y="0"/>
                  </wp:wrapPolygon>
                </wp:wrapTight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185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D8D4C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  <w:r>
                              <w:t xml:space="preserve">Principios del </w:t>
                            </w:r>
                            <w:r w:rsidRPr="00EA0401">
                              <w:rPr>
                                <w:smallCaps/>
                              </w:rPr>
                              <w:t>xix</w:t>
                            </w:r>
                            <w:r>
                              <w:t xml:space="preserve">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55E2885B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  <w:r>
                              <w:t xml:space="preserve">Mediados del </w:t>
                            </w:r>
                            <w:r w:rsidRPr="00EA0401">
                              <w:rPr>
                                <w:smallCaps/>
                              </w:rPr>
                              <w:t>xix</w:t>
                            </w:r>
                            <w:r>
                              <w:t xml:space="preserve">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6E95ECB0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  <w:rPr>
                                <w:color w:val="009900"/>
                              </w:rPr>
                            </w:pPr>
                            <w:r>
                              <w:t xml:space="preserve">Finales del </w:t>
                            </w:r>
                            <w:r w:rsidRPr="00EA0401">
                              <w:rPr>
                                <w:smallCaps/>
                              </w:rPr>
                              <w:t>xix</w:t>
                            </w:r>
                            <w:r>
                              <w:t xml:space="preserve">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08A60FC8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  <w:r>
                              <w:t xml:space="preserve">En el cambio de siglo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65B8183D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1B95" id="Cuadro de texto 56" o:spid="_x0000_s1028" type="#_x0000_t202" style="position:absolute;left:0;text-align:left;margin-left:-1.25pt;margin-top:30.75pt;width:157.85pt;height:146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" fillcolor="window" stroked="f" strokeweight=".5pt">
                <v:textbox>
                  <w:txbxContent>
                    <w:p w14:paraId="6FBD8D4C" w14:textId="77777777" w:rsidR="00A16807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  <w:r>
                        <w:t xml:space="preserve">Principios del </w:t>
                      </w:r>
                      <w:r w:rsidRPr="00EA0401">
                        <w:rPr>
                          <w:smallCaps/>
                        </w:rPr>
                        <w:t>xix</w:t>
                      </w:r>
                      <w:r>
                        <w:t xml:space="preserve">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55E2885B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  <w:r>
                        <w:t xml:space="preserve">Mediados del </w:t>
                      </w:r>
                      <w:r w:rsidRPr="00EA0401">
                        <w:rPr>
                          <w:smallCaps/>
                        </w:rPr>
                        <w:t>xix</w:t>
                      </w:r>
                      <w:r>
                        <w:t xml:space="preserve">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6E95ECB0" w14:textId="77777777" w:rsidR="00A16807" w:rsidRDefault="00A16807" w:rsidP="00A16807">
                      <w:pPr>
                        <w:pStyle w:val="AATREBUCH"/>
                        <w:spacing w:line="360" w:lineRule="auto"/>
                        <w:jc w:val="right"/>
                        <w:rPr>
                          <w:color w:val="009900"/>
                        </w:rPr>
                      </w:pPr>
                      <w:r>
                        <w:t xml:space="preserve">Finales del </w:t>
                      </w:r>
                      <w:r w:rsidRPr="00EA0401">
                        <w:rPr>
                          <w:smallCaps/>
                        </w:rPr>
                        <w:t>xix</w:t>
                      </w:r>
                      <w:r>
                        <w:t xml:space="preserve">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08A60FC8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  <w:r>
                        <w:t xml:space="preserve">En el cambio de siglo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65B8183D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50F10CB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ind w:right="535"/>
        <w:rPr>
          <w:rFonts w:eastAsia="Times New Roman"/>
          <w:color w:val="009900"/>
        </w:rPr>
      </w:pPr>
    </w:p>
    <w:p w14:paraId="2E040208" w14:textId="77777777" w:rsidR="00A16807" w:rsidRDefault="00A16807" w:rsidP="00A16807">
      <w:pPr>
        <w:pStyle w:val="Enunciado"/>
        <w:rPr>
          <w:rFonts w:eastAsia="Times New Roman"/>
          <w:color w:val="009900"/>
        </w:rPr>
      </w:pPr>
    </w:p>
    <w:p w14:paraId="6ACEAEEA" w14:textId="77777777" w:rsidR="00A16807" w:rsidRPr="006A06C5" w:rsidRDefault="00A16807" w:rsidP="00A16807">
      <w:pPr>
        <w:pStyle w:val="AATREBUCH"/>
        <w:spacing w:before="360"/>
        <w:rPr>
          <w:lang w:eastAsia="es-ES"/>
        </w:rPr>
      </w:pPr>
    </w:p>
    <w:p w14:paraId="678DBCA5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07C876D7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3083C8C2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4AB98C39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49E0BCD1" w14:textId="77777777" w:rsidR="00A16807" w:rsidRPr="00B36B25" w:rsidRDefault="00A16807" w:rsidP="00A16807">
      <w:pPr>
        <w:rPr>
          <w:rFonts w:ascii="Trebuchet MS" w:hAnsi="Trebuchet MS"/>
          <w:sz w:val="27"/>
          <w:szCs w:val="27"/>
        </w:rPr>
      </w:pPr>
      <w:r w:rsidRPr="00B36B25">
        <w:rPr>
          <w:rFonts w:ascii="Trebuchet MS" w:hAnsi="Trebuchet MS"/>
          <w:smallCaps/>
          <w:color w:val="7B7B7B" w:themeColor="accent3" w:themeShade="BF"/>
          <w:sz w:val="27"/>
          <w:szCs w:val="27"/>
        </w:rPr>
        <w:lastRenderedPageBreak/>
        <w:t xml:space="preserve">5. </w:t>
      </w:r>
      <w:r w:rsidRPr="00B36B25">
        <w:rPr>
          <w:rFonts w:ascii="Trebuchet MS" w:hAnsi="Trebuchet MS"/>
          <w:b/>
          <w:smallCaps/>
          <w:color w:val="7B7B7B" w:themeColor="accent3" w:themeShade="BF"/>
          <w:sz w:val="27"/>
          <w:szCs w:val="27"/>
        </w:rPr>
        <w:t>Interpreta la línea del tiempo</w:t>
      </w:r>
      <w:r w:rsidRPr="00B36B25">
        <w:rPr>
          <w:rFonts w:ascii="Trebuchet MS" w:hAnsi="Trebuchet MS"/>
          <w:b/>
          <w:color w:val="7B7B7B" w:themeColor="accent3" w:themeShade="BF"/>
          <w:sz w:val="27"/>
          <w:szCs w:val="27"/>
        </w:rPr>
        <w:t xml:space="preserve"> </w:t>
      </w:r>
      <w:r w:rsidRPr="00B36B25">
        <w:rPr>
          <w:rFonts w:ascii="Trebuchet MS" w:hAnsi="Trebuchet MS"/>
          <w:sz w:val="27"/>
          <w:szCs w:val="27"/>
        </w:rPr>
        <w:t xml:space="preserve">del siglo </w:t>
      </w:r>
      <w:r w:rsidRPr="00B36B25">
        <w:rPr>
          <w:rFonts w:ascii="Trebuchet MS" w:hAnsi="Trebuchet MS"/>
          <w:smallCaps/>
          <w:sz w:val="27"/>
          <w:szCs w:val="27"/>
        </w:rPr>
        <w:t>xix</w:t>
      </w:r>
      <w:r w:rsidRPr="00B36B25">
        <w:rPr>
          <w:rFonts w:ascii="Trebuchet MS" w:hAnsi="Trebuchet MS"/>
          <w:sz w:val="27"/>
          <w:szCs w:val="27"/>
        </w:rPr>
        <w:t xml:space="preserve"> en España. ¿Cuántas constituciones se aprobaron en el siglo </w:t>
      </w:r>
      <w:r w:rsidRPr="00B36B25">
        <w:rPr>
          <w:rFonts w:ascii="Trebuchet MS" w:hAnsi="Trebuchet MS"/>
          <w:smallCaps/>
          <w:sz w:val="27"/>
          <w:szCs w:val="27"/>
        </w:rPr>
        <w:t>xix</w:t>
      </w:r>
      <w:r w:rsidRPr="00B36B25">
        <w:rPr>
          <w:rFonts w:ascii="Trebuchet MS" w:hAnsi="Trebuchet MS"/>
          <w:sz w:val="27"/>
          <w:szCs w:val="27"/>
        </w:rPr>
        <w:t>? ¿Cuáles eran liberales?</w:t>
      </w:r>
    </w:p>
    <w:p w14:paraId="4DB86F4C" w14:textId="77777777" w:rsidR="00A16807" w:rsidRPr="00B36B25" w:rsidRDefault="00A16807" w:rsidP="00A16807">
      <w:pPr>
        <w:rPr>
          <w:rFonts w:ascii="Trebuchet MS" w:hAnsi="Trebuchet MS"/>
          <w:b/>
          <w:sz w:val="27"/>
          <w:szCs w:val="27"/>
        </w:rPr>
      </w:pPr>
      <w:r w:rsidRPr="00B36B25">
        <w:rPr>
          <w:rFonts w:ascii="Trebuchet MS" w:hAnsi="Trebuchet MS"/>
          <w:b/>
          <w:color w:val="FF0000"/>
          <w:sz w:val="27"/>
          <w:szCs w:val="27"/>
        </w:rPr>
        <w:t xml:space="preserve">PASO 1. </w:t>
      </w:r>
      <w:r w:rsidRPr="00B36B25">
        <w:rPr>
          <w:rFonts w:ascii="Trebuchet MS" w:hAnsi="Trebuchet MS"/>
          <w:b/>
          <w:sz w:val="27"/>
          <w:szCs w:val="27"/>
        </w:rPr>
        <w:t xml:space="preserve">Subraya las constituciones que se citan en los textos. </w:t>
      </w:r>
      <w:r>
        <w:rPr>
          <w:rFonts w:ascii="Trebuchet MS" w:hAnsi="Trebuchet MS"/>
          <w:b/>
          <w:sz w:val="27"/>
          <w:szCs w:val="27"/>
        </w:rPr>
        <w:t xml:space="preserve">  </w:t>
      </w:r>
    </w:p>
    <w:p w14:paraId="37929A7D" w14:textId="77777777" w:rsidR="00A16807" w:rsidRDefault="00A16807" w:rsidP="00A16807">
      <w:pPr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noProof/>
          <w:sz w:val="27"/>
          <w:szCs w:val="27"/>
          <w:lang w:eastAsia="es-ES"/>
        </w:rPr>
        <w:drawing>
          <wp:inline distT="0" distB="0" distL="0" distR="0" wp14:anchorId="43E8E359" wp14:editId="5866A78B">
            <wp:extent cx="6430644" cy="3076575"/>
            <wp:effectExtent l="0" t="0" r="889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69"/>
                    <a:stretch/>
                  </pic:blipFill>
                  <pic:spPr bwMode="auto">
                    <a:xfrm>
                      <a:off x="0" y="0"/>
                      <a:ext cx="6432306" cy="30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D8C1F" w14:textId="77777777" w:rsidR="00A16807" w:rsidRPr="00790659" w:rsidRDefault="00A16807" w:rsidP="00A16807">
      <w:pPr>
        <w:rPr>
          <w:rFonts w:ascii="Trebuchet MS" w:hAnsi="Trebuchet MS"/>
          <w:sz w:val="27"/>
          <w:szCs w:val="27"/>
        </w:rPr>
      </w:pPr>
    </w:p>
    <w:p w14:paraId="6A354B83" w14:textId="77777777" w:rsidR="00A16807" w:rsidRPr="00790659" w:rsidRDefault="00A16807" w:rsidP="00A16807">
      <w:pPr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noProof/>
          <w:sz w:val="27"/>
          <w:szCs w:val="27"/>
          <w:lang w:eastAsia="es-ES"/>
        </w:rPr>
        <w:drawing>
          <wp:inline distT="0" distB="0" distL="0" distR="0" wp14:anchorId="75367402" wp14:editId="450D5BE0">
            <wp:extent cx="6324600" cy="3470576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13"/>
                    <a:stretch/>
                  </pic:blipFill>
                  <pic:spPr bwMode="auto">
                    <a:xfrm>
                      <a:off x="0" y="0"/>
                      <a:ext cx="6330007" cy="34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EE105" w14:textId="77777777" w:rsidR="00A16807" w:rsidRPr="00790659" w:rsidRDefault="00A16807" w:rsidP="00A16807">
      <w:pPr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noProof/>
          <w:sz w:val="27"/>
          <w:szCs w:val="27"/>
          <w:lang w:eastAsia="es-ES"/>
        </w:rPr>
        <w:lastRenderedPageBreak/>
        <w:drawing>
          <wp:inline distT="0" distB="0" distL="0" distR="0" wp14:anchorId="2C8A70A0" wp14:editId="560F7234">
            <wp:extent cx="6505547" cy="43053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"/>
                    <a:stretch/>
                  </pic:blipFill>
                  <pic:spPr bwMode="auto">
                    <a:xfrm>
                      <a:off x="0" y="0"/>
                      <a:ext cx="6512926" cy="431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B3D07" w14:textId="77777777" w:rsidR="00A16807" w:rsidRDefault="00A16807" w:rsidP="00A16807">
      <w:pPr>
        <w:rPr>
          <w:rFonts w:ascii="Trebuchet MS" w:hAnsi="Trebuchet MS"/>
          <w:b/>
          <w:color w:val="FF0000"/>
          <w:sz w:val="27"/>
          <w:szCs w:val="27"/>
        </w:rPr>
      </w:pPr>
    </w:p>
    <w:p w14:paraId="38D128EF" w14:textId="77777777" w:rsidR="00A16807" w:rsidRPr="00B36B25" w:rsidRDefault="00A16807" w:rsidP="00A16807">
      <w:pPr>
        <w:rPr>
          <w:rFonts w:ascii="Trebuchet MS" w:hAnsi="Trebuchet MS"/>
          <w:b/>
          <w:sz w:val="27"/>
          <w:szCs w:val="27"/>
        </w:rPr>
      </w:pPr>
      <w:r w:rsidRPr="00B36B25">
        <w:rPr>
          <w:rFonts w:ascii="Trebuchet MS" w:hAnsi="Trebuchet MS"/>
          <w:b/>
          <w:color w:val="FF0000"/>
          <w:sz w:val="27"/>
          <w:szCs w:val="27"/>
        </w:rPr>
        <w:t xml:space="preserve">PASO 2. </w:t>
      </w:r>
      <w:r w:rsidRPr="00B36B25">
        <w:rPr>
          <w:rFonts w:ascii="Trebuchet MS" w:hAnsi="Trebuchet MS"/>
          <w:b/>
          <w:sz w:val="27"/>
          <w:szCs w:val="27"/>
        </w:rPr>
        <w:t xml:space="preserve">Con ayuda del texto, une las palabras con su significado. </w:t>
      </w:r>
    </w:p>
    <w:p w14:paraId="4B1C282C" w14:textId="77777777" w:rsidR="00A16807" w:rsidRDefault="00A16807" w:rsidP="00A16807">
      <w:pPr>
        <w:rPr>
          <w:rFonts w:ascii="Trebuchet MS" w:hAnsi="Trebuchet MS"/>
          <w:b/>
          <w:color w:val="7B7B7B" w:themeColor="accent3" w:themeShade="BF"/>
          <w:sz w:val="27"/>
          <w:szCs w:val="27"/>
        </w:rPr>
      </w:pPr>
    </w:p>
    <w:p w14:paraId="123E078A" w14:textId="77777777" w:rsidR="00A16807" w:rsidRPr="00807464" w:rsidRDefault="00A16807" w:rsidP="00A16807">
      <w:pPr>
        <w:rPr>
          <w:rFonts w:ascii="Trebuchet MS" w:hAnsi="Trebuchet MS"/>
          <w:b/>
          <w:color w:val="7B7B7B" w:themeColor="accent3" w:themeShade="BF"/>
          <w:sz w:val="27"/>
          <w:szCs w:val="27"/>
        </w:rPr>
        <w:sectPr w:rsidR="00A16807" w:rsidRPr="00807464" w:rsidSect="003716DA">
          <w:headerReference w:type="default" r:id="rId17"/>
          <w:footerReference w:type="default" r:id="rId1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0B3EDA8" w14:textId="77777777" w:rsidR="00A16807" w:rsidRDefault="00A16807" w:rsidP="00A16807">
      <w:pPr>
        <w:rPr>
          <w:rFonts w:ascii="Trebuchet MS" w:hAnsi="Trebuchet MS"/>
          <w:sz w:val="27"/>
          <w:szCs w:val="27"/>
        </w:rPr>
      </w:pPr>
    </w:p>
    <w:p w14:paraId="41B12C89" w14:textId="77777777" w:rsidR="00A16807" w:rsidRDefault="00A16807" w:rsidP="00A16807">
      <w:pPr>
        <w:rPr>
          <w:rFonts w:ascii="Trebuchet MS" w:hAnsi="Trebuchet MS"/>
          <w:sz w:val="27"/>
          <w:szCs w:val="27"/>
        </w:rPr>
      </w:pPr>
      <w:r>
        <w:rPr>
          <w:rFonts w:ascii="Trebuchet MS" w:hAnsi="Trebuchet MS"/>
          <w:sz w:val="27"/>
          <w:szCs w:val="27"/>
        </w:rPr>
        <w:t xml:space="preserve">Constitución liberal 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</w:p>
    <w:p w14:paraId="450649D4" w14:textId="77777777" w:rsidR="00A16807" w:rsidRDefault="00A16807" w:rsidP="00A16807">
      <w:pPr>
        <w:rPr>
          <w:rFonts w:ascii="Trebuchet MS" w:hAnsi="Trebuchet MS"/>
          <w:sz w:val="27"/>
          <w:szCs w:val="27"/>
        </w:rPr>
      </w:pPr>
      <w:r>
        <w:rPr>
          <w:rFonts w:ascii="Trebuchet MS" w:hAnsi="Trebuchet MS"/>
          <w:sz w:val="27"/>
          <w:szCs w:val="27"/>
        </w:rPr>
        <w:t>Constitución conservadora</w:t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</w:p>
    <w:p w14:paraId="1D4B1D7D" w14:textId="77777777" w:rsidR="00A16807" w:rsidRDefault="00A16807" w:rsidP="00A16807">
      <w:pPr>
        <w:rPr>
          <w:rFonts w:ascii="Trebuchet MS" w:hAnsi="Trebuchet MS"/>
          <w:sz w:val="27"/>
          <w:szCs w:val="27"/>
        </w:rPr>
      </w:pPr>
      <w:r>
        <w:rPr>
          <w:rFonts w:ascii="Trebuchet MS" w:hAnsi="Trebuchet MS"/>
          <w:sz w:val="27"/>
          <w:szCs w:val="27"/>
        </w:rPr>
        <w:br w:type="column"/>
      </w:r>
      <w:r w:rsidRPr="0079065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  <w:r>
        <w:rPr>
          <w:rFonts w:ascii="Trebuchet MS" w:hAnsi="Trebuchet MS"/>
          <w:sz w:val="27"/>
          <w:szCs w:val="27"/>
        </w:rPr>
        <w:t xml:space="preserve">Defiende los valores tradicionales y la moderación de las reformas. </w:t>
      </w:r>
    </w:p>
    <w:p w14:paraId="65B70539" w14:textId="77777777" w:rsidR="00A16807" w:rsidRDefault="00A16807" w:rsidP="00A16807">
      <w:pPr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 </w:t>
      </w:r>
      <w:r>
        <w:rPr>
          <w:rFonts w:ascii="Trebuchet MS" w:hAnsi="Trebuchet MS"/>
          <w:sz w:val="27"/>
          <w:szCs w:val="27"/>
        </w:rPr>
        <w:t xml:space="preserve">Defiende que los ciudadanos tengan amplias libertades y derechos. </w:t>
      </w:r>
    </w:p>
    <w:p w14:paraId="39503A1E" w14:textId="77777777" w:rsidR="00A16807" w:rsidRDefault="00A16807" w:rsidP="00A16807">
      <w:pPr>
        <w:rPr>
          <w:rFonts w:ascii="Trebuchet MS" w:hAnsi="Trebuchet MS"/>
          <w:sz w:val="27"/>
          <w:szCs w:val="27"/>
        </w:rPr>
        <w:sectPr w:rsidR="00A16807" w:rsidSect="00790659">
          <w:type w:val="continuous"/>
          <w:pgSz w:w="11906" w:h="16838"/>
          <w:pgMar w:top="1134" w:right="1134" w:bottom="1134" w:left="1134" w:header="709" w:footer="709" w:gutter="0"/>
          <w:cols w:num="2" w:space="2"/>
          <w:docGrid w:linePitch="360"/>
        </w:sectPr>
      </w:pPr>
    </w:p>
    <w:p w14:paraId="539F221F" w14:textId="77777777" w:rsidR="00A16807" w:rsidRPr="00F61DD8" w:rsidRDefault="00A16807" w:rsidP="00A16807">
      <w:pPr>
        <w:ind w:left="426" w:hanging="426"/>
        <w:rPr>
          <w:rFonts w:ascii="Trebuchet MS" w:hAnsi="Trebuchet MS"/>
          <w:b/>
          <w:sz w:val="27"/>
          <w:szCs w:val="27"/>
        </w:rPr>
      </w:pPr>
      <w:r>
        <w:rPr>
          <w:rFonts w:ascii="Trebuchet MS" w:hAnsi="Trebuchet MS"/>
          <w:color w:val="FF0000"/>
          <w:sz w:val="27"/>
          <w:szCs w:val="27"/>
        </w:rPr>
        <w:lastRenderedPageBreak/>
        <w:br w:type="page"/>
      </w:r>
      <w:r w:rsidRPr="00F61DD8">
        <w:rPr>
          <w:rFonts w:ascii="Trebuchet MS" w:hAnsi="Trebuchet MS"/>
          <w:b/>
          <w:smallCaps/>
          <w:color w:val="7B7B7B" w:themeColor="accent3" w:themeShade="BF"/>
          <w:sz w:val="27"/>
          <w:szCs w:val="27"/>
        </w:rPr>
        <w:lastRenderedPageBreak/>
        <w:t>Interpreta el mapa</w:t>
      </w:r>
      <w:r w:rsidRPr="00F61DD8">
        <w:rPr>
          <w:rFonts w:ascii="Trebuchet MS" w:hAnsi="Trebuchet MS"/>
          <w:b/>
          <w:color w:val="7B7B7B" w:themeColor="accent3" w:themeShade="BF"/>
          <w:sz w:val="27"/>
          <w:szCs w:val="27"/>
        </w:rPr>
        <w:t xml:space="preserve"> </w:t>
      </w:r>
      <w:r w:rsidRPr="00F61DD8">
        <w:rPr>
          <w:rFonts w:ascii="Trebuchet MS" w:hAnsi="Trebuchet MS"/>
          <w:b/>
          <w:sz w:val="27"/>
          <w:szCs w:val="27"/>
        </w:rPr>
        <w:t>de la emancipación de las colonias españolas en América que hay en tu atlas.</w:t>
      </w:r>
    </w:p>
    <w:p w14:paraId="1AECE910" w14:textId="77777777" w:rsidR="00A16807" w:rsidRPr="00F61DD8" w:rsidRDefault="00A16807" w:rsidP="00A16807">
      <w:pPr>
        <w:ind w:left="851" w:hanging="426"/>
        <w:rPr>
          <w:rFonts w:ascii="Trebuchet MS" w:hAnsi="Trebuchet MS"/>
          <w:sz w:val="27"/>
          <w:szCs w:val="27"/>
        </w:rPr>
      </w:pPr>
      <w:r w:rsidRPr="00F61DD8">
        <w:rPr>
          <w:rFonts w:ascii="Trebuchet MS" w:hAnsi="Trebuchet MS"/>
          <w:b/>
          <w:color w:val="7B7B7B" w:themeColor="accent3" w:themeShade="BF"/>
          <w:sz w:val="27"/>
          <w:szCs w:val="27"/>
        </w:rPr>
        <w:t>a.</w:t>
      </w:r>
      <w:r w:rsidRPr="00F61DD8">
        <w:rPr>
          <w:rFonts w:ascii="Trebuchet MS" w:hAnsi="Trebuchet MS"/>
          <w:color w:val="7B7B7B" w:themeColor="accent3" w:themeShade="BF"/>
          <w:sz w:val="27"/>
          <w:szCs w:val="27"/>
        </w:rPr>
        <w:t xml:space="preserve">  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ab/>
      </w:r>
      <w:r w:rsidRPr="00F61DD8">
        <w:rPr>
          <w:rFonts w:ascii="Trebuchet MS" w:hAnsi="Trebuchet MS"/>
          <w:sz w:val="27"/>
          <w:szCs w:val="27"/>
        </w:rPr>
        <w:t>Lee el mapa.</w:t>
      </w:r>
      <w:r>
        <w:rPr>
          <w:rFonts w:ascii="Trebuchet MS" w:hAnsi="Trebuchet MS"/>
          <w:sz w:val="27"/>
          <w:szCs w:val="27"/>
        </w:rPr>
        <w:t xml:space="preserve"> </w:t>
      </w:r>
      <w:r w:rsidRPr="00F61DD8">
        <w:rPr>
          <w:rFonts w:ascii="Trebuchet MS" w:hAnsi="Trebuchet MS"/>
          <w:sz w:val="27"/>
          <w:szCs w:val="27"/>
        </w:rPr>
        <w:t xml:space="preserve">¿Qué colonias se independizaron durante la Guerra de la Independencia? ¿Cuáles lo hicieron bajo el reinado de Fernando VII? </w:t>
      </w:r>
    </w:p>
    <w:p w14:paraId="0DB5D093" w14:textId="77777777" w:rsidR="00A16807" w:rsidRPr="001D18E9" w:rsidRDefault="00A16807" w:rsidP="00A16807">
      <w:pPr>
        <w:ind w:left="426"/>
        <w:rPr>
          <w:rFonts w:ascii="Trebuchet MS" w:hAnsi="Trebuchet MS"/>
          <w:b/>
          <w:sz w:val="27"/>
          <w:szCs w:val="27"/>
        </w:rPr>
      </w:pPr>
      <w:r w:rsidRPr="001D18E9">
        <w:rPr>
          <w:rFonts w:ascii="Trebuchet MS" w:hAnsi="Trebuchet MS"/>
          <w:b/>
          <w:color w:val="FF0000"/>
          <w:sz w:val="27"/>
          <w:szCs w:val="27"/>
        </w:rPr>
        <w:t>PASO 1</w:t>
      </w:r>
      <w:r w:rsidRPr="001D18E9">
        <w:rPr>
          <w:rFonts w:ascii="Trebuchet MS" w:hAnsi="Trebuchet MS"/>
          <w:b/>
          <w:sz w:val="27"/>
          <w:szCs w:val="27"/>
        </w:rPr>
        <w:t xml:space="preserve">. </w:t>
      </w:r>
      <w:r>
        <w:rPr>
          <w:rFonts w:ascii="Trebuchet MS" w:hAnsi="Trebuchet MS"/>
          <w:b/>
          <w:sz w:val="27"/>
          <w:szCs w:val="27"/>
        </w:rPr>
        <w:t xml:space="preserve">Comprende. </w:t>
      </w:r>
      <w:r w:rsidRPr="001D18E9">
        <w:rPr>
          <w:rFonts w:ascii="Trebuchet MS" w:hAnsi="Trebuchet MS"/>
          <w:b/>
          <w:sz w:val="27"/>
          <w:szCs w:val="27"/>
        </w:rPr>
        <w:t>Lee el significado de la palabra emancipación. ¿Cómo se relaciona más con los territorios españoles en América? Elige la opción correcta.</w:t>
      </w:r>
    </w:p>
    <w:p w14:paraId="130F4F01" w14:textId="77777777" w:rsidR="00A16807" w:rsidRDefault="00A16807" w:rsidP="00A16807">
      <w:pPr>
        <w:ind w:left="851" w:hanging="426"/>
        <w:rPr>
          <w:rFonts w:ascii="Trebuchet MS" w:hAnsi="Trebuchet MS"/>
          <w:sz w:val="27"/>
          <w:szCs w:val="27"/>
        </w:rPr>
      </w:pPr>
      <w:r>
        <w:rPr>
          <w:rFonts w:ascii="Trebuchet MS" w:hAnsi="Trebuchet MS"/>
          <w:noProof/>
          <w:sz w:val="27"/>
          <w:szCs w:val="27"/>
          <w:lang w:eastAsia="es-ES"/>
        </w:rPr>
        <w:drawing>
          <wp:inline distT="0" distB="0" distL="0" distR="0" wp14:anchorId="3A70CE10" wp14:editId="149E0AF1">
            <wp:extent cx="6116955" cy="831215"/>
            <wp:effectExtent l="19050" t="19050" r="17145" b="260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31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56844C" w14:textId="77777777" w:rsidR="00A16807" w:rsidRDefault="00A16807" w:rsidP="00A16807">
      <w:pPr>
        <w:ind w:left="1276" w:hanging="426"/>
        <w:rPr>
          <w:rFonts w:ascii="Trebuchet MS" w:hAnsi="Trebuchet MS"/>
          <w:sz w:val="27"/>
          <w:szCs w:val="27"/>
        </w:rPr>
      </w:pPr>
      <w:r w:rsidRPr="00F61DD8">
        <w:rPr>
          <w:rFonts w:ascii="Trebuchet MS" w:hAnsi="Trebuchet MS"/>
          <w:b/>
          <w:color w:val="7B7B7B" w:themeColor="accent3" w:themeShade="BF"/>
          <w:sz w:val="27"/>
          <w:szCs w:val="27"/>
        </w:rPr>
        <w:t>A.</w:t>
      </w:r>
      <w:r>
        <w:rPr>
          <w:rFonts w:ascii="Trebuchet MS" w:hAnsi="Trebuchet MS"/>
          <w:sz w:val="27"/>
          <w:szCs w:val="27"/>
        </w:rPr>
        <w:t xml:space="preserve"> </w:t>
      </w:r>
      <w:r>
        <w:rPr>
          <w:rFonts w:ascii="Trebuchet MS" w:hAnsi="Trebuchet MS"/>
          <w:sz w:val="27"/>
          <w:szCs w:val="27"/>
        </w:rPr>
        <w:tab/>
        <w:t>Los independizados americanos se liberan de sus padres que quedan en España.</w:t>
      </w:r>
    </w:p>
    <w:p w14:paraId="0B1E3486" w14:textId="77777777" w:rsidR="00A16807" w:rsidRDefault="00A16807" w:rsidP="00A16807">
      <w:pPr>
        <w:ind w:left="1276" w:hanging="426"/>
        <w:rPr>
          <w:rFonts w:ascii="Trebuchet MS" w:hAnsi="Trebuchet MS"/>
          <w:sz w:val="27"/>
          <w:szCs w:val="27"/>
        </w:rPr>
      </w:pPr>
      <w:r w:rsidRPr="00F61DD8">
        <w:rPr>
          <w:rFonts w:ascii="Trebuchet MS" w:hAnsi="Trebuchet MS"/>
          <w:b/>
          <w:color w:val="7B7B7B" w:themeColor="accent3" w:themeShade="BF"/>
          <w:sz w:val="27"/>
          <w:szCs w:val="27"/>
        </w:rPr>
        <w:t>B.</w:t>
      </w:r>
      <w:r>
        <w:rPr>
          <w:rFonts w:ascii="Trebuchet MS" w:hAnsi="Trebuchet MS"/>
          <w:sz w:val="27"/>
          <w:szCs w:val="27"/>
        </w:rPr>
        <w:t xml:space="preserve"> </w:t>
      </w:r>
      <w:r>
        <w:rPr>
          <w:rFonts w:ascii="Trebuchet MS" w:hAnsi="Trebuchet MS"/>
          <w:sz w:val="27"/>
          <w:szCs w:val="27"/>
        </w:rPr>
        <w:tab/>
        <w:t xml:space="preserve">Los independizados españoles se liberan del Absolutismo de Fernando VII. </w:t>
      </w:r>
    </w:p>
    <w:p w14:paraId="20D1B526" w14:textId="77777777" w:rsidR="00A16807" w:rsidRDefault="00A16807" w:rsidP="00A16807">
      <w:pPr>
        <w:ind w:left="1276" w:hanging="426"/>
        <w:rPr>
          <w:rFonts w:ascii="Trebuchet MS" w:hAnsi="Trebuchet MS"/>
          <w:sz w:val="27"/>
          <w:szCs w:val="27"/>
        </w:rPr>
      </w:pPr>
      <w:r w:rsidRPr="00F61DD8">
        <w:rPr>
          <w:rFonts w:ascii="Trebuchet MS" w:hAnsi="Trebuchet MS"/>
          <w:b/>
          <w:color w:val="7B7B7B" w:themeColor="accent3" w:themeShade="BF"/>
          <w:sz w:val="27"/>
          <w:szCs w:val="27"/>
        </w:rPr>
        <w:t>C.</w:t>
      </w:r>
      <w:r>
        <w:rPr>
          <w:rFonts w:ascii="Trebuchet MS" w:hAnsi="Trebuchet MS"/>
          <w:sz w:val="27"/>
          <w:szCs w:val="27"/>
        </w:rPr>
        <w:t xml:space="preserve"> </w:t>
      </w:r>
      <w:r>
        <w:rPr>
          <w:rFonts w:ascii="Trebuchet MS" w:hAnsi="Trebuchet MS"/>
          <w:sz w:val="27"/>
          <w:szCs w:val="27"/>
        </w:rPr>
        <w:tab/>
        <w:t>Los independizados americanos se liberan de la subordinación al reino de España.</w:t>
      </w:r>
    </w:p>
    <w:p w14:paraId="281F3CB0" w14:textId="77777777" w:rsidR="00A16807" w:rsidRDefault="00A16807" w:rsidP="00A16807">
      <w:pPr>
        <w:ind w:left="426"/>
        <w:rPr>
          <w:rFonts w:ascii="Trebuchet MS" w:hAnsi="Trebuchet MS"/>
          <w:b/>
          <w:color w:val="FF0000"/>
          <w:sz w:val="27"/>
          <w:szCs w:val="27"/>
        </w:rPr>
      </w:pPr>
    </w:p>
    <w:p w14:paraId="5167E329" w14:textId="77777777" w:rsidR="00A16807" w:rsidRDefault="00A16807" w:rsidP="00A16807">
      <w:pPr>
        <w:ind w:left="426"/>
        <w:rPr>
          <w:rFonts w:ascii="Trebuchet MS" w:hAnsi="Trebuchet MS"/>
          <w:b/>
          <w:sz w:val="27"/>
          <w:szCs w:val="27"/>
        </w:rPr>
      </w:pPr>
      <w:r w:rsidRPr="001D18E9">
        <w:rPr>
          <w:rFonts w:ascii="Trebuchet MS" w:hAnsi="Trebuchet MS"/>
          <w:b/>
          <w:color w:val="FF0000"/>
          <w:sz w:val="27"/>
          <w:szCs w:val="27"/>
        </w:rPr>
        <w:t xml:space="preserve">PASO </w:t>
      </w:r>
      <w:r>
        <w:rPr>
          <w:rFonts w:ascii="Trebuchet MS" w:hAnsi="Trebuchet MS"/>
          <w:b/>
          <w:color w:val="FF0000"/>
          <w:sz w:val="27"/>
          <w:szCs w:val="27"/>
        </w:rPr>
        <w:t>2</w:t>
      </w:r>
      <w:r w:rsidRPr="001D18E9">
        <w:rPr>
          <w:rFonts w:ascii="Trebuchet MS" w:hAnsi="Trebuchet MS"/>
          <w:b/>
          <w:sz w:val="27"/>
          <w:szCs w:val="27"/>
        </w:rPr>
        <w:t xml:space="preserve">. </w:t>
      </w:r>
      <w:r>
        <w:rPr>
          <w:rFonts w:ascii="Trebuchet MS" w:hAnsi="Trebuchet MS"/>
          <w:b/>
          <w:sz w:val="27"/>
          <w:szCs w:val="27"/>
        </w:rPr>
        <w:t>Busca la información.</w:t>
      </w:r>
    </w:p>
    <w:p w14:paraId="198270B7" w14:textId="77777777" w:rsidR="00A16807" w:rsidRDefault="00A16807" w:rsidP="00A16807">
      <w:pPr>
        <w:ind w:left="709" w:hanging="283"/>
        <w:rPr>
          <w:rFonts w:ascii="Trebuchet MS" w:hAnsi="Trebuchet MS"/>
          <w:sz w:val="27"/>
          <w:szCs w:val="27"/>
        </w:rPr>
      </w:pPr>
      <w:r w:rsidRPr="001D18E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 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>¿Cuál de estos mapas del índice de tu Atlas corresponde a la definición de emancipación que estás trabajando? Rodea.</w:t>
      </w:r>
    </w:p>
    <w:p w14:paraId="3C2AE7A2" w14:textId="77777777" w:rsidR="00A16807" w:rsidRDefault="00A16807" w:rsidP="00A16807">
      <w:pPr>
        <w:ind w:left="1134" w:hanging="426"/>
        <w:rPr>
          <w:rFonts w:ascii="Trebuchet MS" w:hAnsi="Trebuchet MS"/>
          <w:sz w:val="27"/>
          <w:szCs w:val="27"/>
        </w:rPr>
      </w:pPr>
      <w:r>
        <w:rPr>
          <w:noProof/>
          <w:lang w:eastAsia="es-ES"/>
        </w:rPr>
        <w:drawing>
          <wp:inline distT="0" distB="0" distL="0" distR="0" wp14:anchorId="0E166BD6" wp14:editId="0D33B1A2">
            <wp:extent cx="4156075" cy="1514388"/>
            <wp:effectExtent l="19050" t="19050" r="15875" b="1016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9114" t="40513" r="56579" b="37262"/>
                    <a:stretch/>
                  </pic:blipFill>
                  <pic:spPr bwMode="auto">
                    <a:xfrm>
                      <a:off x="0" y="0"/>
                      <a:ext cx="4159967" cy="15158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9BBB59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512CF" w14:textId="77777777" w:rsidR="00A16807" w:rsidRDefault="00A16807" w:rsidP="00A16807">
      <w:pPr>
        <w:rPr>
          <w:rFonts w:ascii="Trebuchet MS" w:hAnsi="Trebuchet MS"/>
          <w:color w:val="7B7B7B" w:themeColor="accent3" w:themeShade="BF"/>
          <w:sz w:val="27"/>
          <w:szCs w:val="27"/>
        </w:rPr>
      </w:pPr>
      <w:r>
        <w:rPr>
          <w:rFonts w:ascii="Trebuchet MS" w:hAnsi="Trebuchet MS"/>
          <w:color w:val="7B7B7B" w:themeColor="accent3" w:themeShade="BF"/>
          <w:sz w:val="27"/>
          <w:szCs w:val="27"/>
        </w:rPr>
        <w:br w:type="page"/>
      </w:r>
    </w:p>
    <w:p w14:paraId="3EAF6AB0" w14:textId="77777777" w:rsidR="00A16807" w:rsidRDefault="00A16807" w:rsidP="00A16807">
      <w:pPr>
        <w:ind w:left="426" w:hanging="426"/>
        <w:rPr>
          <w:rFonts w:ascii="Trebuchet MS" w:hAnsi="Trebuchet MS"/>
          <w:b/>
          <w:sz w:val="27"/>
          <w:szCs w:val="27"/>
        </w:rPr>
      </w:pPr>
      <w:r w:rsidRPr="001D18E9">
        <w:rPr>
          <w:rFonts w:ascii="Trebuchet MS" w:hAnsi="Trebuchet MS"/>
          <w:color w:val="7B7B7B" w:themeColor="accent3" w:themeShade="BF"/>
          <w:sz w:val="27"/>
          <w:szCs w:val="27"/>
        </w:rPr>
        <w:lastRenderedPageBreak/>
        <w:t>•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 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ab/>
      </w:r>
      <w:r w:rsidRPr="001D18E9">
        <w:rPr>
          <w:rFonts w:ascii="Trebuchet MS" w:hAnsi="Trebuchet MS"/>
          <w:b/>
          <w:sz w:val="27"/>
          <w:szCs w:val="27"/>
        </w:rPr>
        <w:t>Busca en tu libro las fechas</w:t>
      </w:r>
      <w:r>
        <w:rPr>
          <w:rFonts w:ascii="Trebuchet MS" w:hAnsi="Trebuchet MS"/>
          <w:b/>
          <w:sz w:val="27"/>
          <w:szCs w:val="27"/>
        </w:rPr>
        <w:t>:</w:t>
      </w:r>
    </w:p>
    <w:p w14:paraId="6A9CB375" w14:textId="77777777" w:rsidR="00A16807" w:rsidRDefault="00A16807" w:rsidP="00A16807">
      <w:pPr>
        <w:ind w:left="426" w:hanging="426"/>
        <w:rPr>
          <w:rFonts w:ascii="Trebuchet MS" w:hAnsi="Trebuchet MS"/>
          <w:sz w:val="27"/>
          <w:szCs w:val="27"/>
        </w:rPr>
      </w:pP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- </w:t>
      </w:r>
      <w:r>
        <w:rPr>
          <w:rFonts w:ascii="Trebuchet MS" w:hAnsi="Trebuchet MS"/>
          <w:sz w:val="27"/>
          <w:szCs w:val="27"/>
        </w:rPr>
        <w:t xml:space="preserve">La Guerra de la Independencia se desarrolló entre </w:t>
      </w:r>
      <w:r w:rsidRPr="001D18E9">
        <w:rPr>
          <w:rFonts w:ascii="Trebuchet MS" w:hAnsi="Trebuchet MS"/>
          <w:sz w:val="27"/>
          <w:szCs w:val="27"/>
        </w:rPr>
        <w:t xml:space="preserve">______ y _______. </w:t>
      </w:r>
    </w:p>
    <w:p w14:paraId="189D8153" w14:textId="77777777" w:rsidR="00A16807" w:rsidRDefault="00A16807" w:rsidP="00A16807">
      <w:pPr>
        <w:ind w:left="426" w:hanging="426"/>
        <w:rPr>
          <w:rFonts w:ascii="Trebuchet MS" w:hAnsi="Trebuchet MS"/>
          <w:sz w:val="27"/>
          <w:szCs w:val="27"/>
        </w:rPr>
      </w:pP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- </w:t>
      </w:r>
      <w:r w:rsidRPr="001D18E9">
        <w:rPr>
          <w:rFonts w:ascii="Trebuchet MS" w:hAnsi="Trebuchet MS"/>
          <w:sz w:val="27"/>
          <w:szCs w:val="27"/>
        </w:rPr>
        <w:t>Fernando VII reinó entre ______ y _______.</w:t>
      </w:r>
    </w:p>
    <w:p w14:paraId="6D76FD41" w14:textId="77777777" w:rsidR="00A16807" w:rsidRDefault="00A16807" w:rsidP="00A16807">
      <w:pPr>
        <w:ind w:left="426" w:hanging="426"/>
        <w:rPr>
          <w:rFonts w:ascii="Trebuchet MS" w:hAnsi="Trebuchet MS"/>
          <w:b/>
          <w:color w:val="FF0000"/>
          <w:sz w:val="27"/>
          <w:szCs w:val="27"/>
        </w:rPr>
      </w:pPr>
    </w:p>
    <w:p w14:paraId="08DE97FC" w14:textId="77777777" w:rsidR="00A16807" w:rsidRPr="00161AF4" w:rsidRDefault="00A16807" w:rsidP="00A16807">
      <w:pPr>
        <w:ind w:left="426" w:hanging="426"/>
        <w:rPr>
          <w:rFonts w:ascii="Trebuchet MS" w:hAnsi="Trebuchet MS"/>
          <w:sz w:val="27"/>
          <w:szCs w:val="27"/>
        </w:rPr>
      </w:pPr>
      <w:r w:rsidRPr="001D18E9">
        <w:rPr>
          <w:rFonts w:ascii="Trebuchet MS" w:hAnsi="Trebuchet MS"/>
          <w:b/>
          <w:color w:val="FF0000"/>
          <w:sz w:val="27"/>
          <w:szCs w:val="27"/>
        </w:rPr>
        <w:t xml:space="preserve">PASO </w:t>
      </w:r>
      <w:r>
        <w:rPr>
          <w:rFonts w:ascii="Trebuchet MS" w:hAnsi="Trebuchet MS"/>
          <w:b/>
          <w:color w:val="FF0000"/>
          <w:sz w:val="27"/>
          <w:szCs w:val="27"/>
        </w:rPr>
        <w:t>3</w:t>
      </w:r>
      <w:r w:rsidRPr="001D18E9">
        <w:rPr>
          <w:rFonts w:ascii="Trebuchet MS" w:hAnsi="Trebuchet MS"/>
          <w:b/>
          <w:sz w:val="27"/>
          <w:szCs w:val="27"/>
        </w:rPr>
        <w:t xml:space="preserve">. </w:t>
      </w:r>
      <w:r>
        <w:rPr>
          <w:rFonts w:ascii="Trebuchet MS" w:hAnsi="Trebuchet MS"/>
          <w:b/>
          <w:sz w:val="27"/>
          <w:szCs w:val="27"/>
        </w:rPr>
        <w:t>Trabaja la información</w:t>
      </w:r>
    </w:p>
    <w:p w14:paraId="5E794B47" w14:textId="77777777" w:rsidR="00A16807" w:rsidRDefault="00A16807" w:rsidP="00A16807">
      <w:pPr>
        <w:ind w:left="426" w:hanging="426"/>
        <w:rPr>
          <w:rFonts w:ascii="Trebuchet MS" w:hAnsi="Trebuchet MS"/>
          <w:sz w:val="27"/>
          <w:szCs w:val="27"/>
        </w:rPr>
      </w:pPr>
      <w:r w:rsidRPr="001D18E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 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ab/>
      </w:r>
      <w:r w:rsidRPr="00EB4989">
        <w:rPr>
          <w:rFonts w:ascii="Trebuchet MS" w:hAnsi="Trebuchet MS"/>
          <w:sz w:val="27"/>
          <w:szCs w:val="27"/>
        </w:rPr>
        <w:t xml:space="preserve">Busca en el mapa del Atlas los nombres de los países que se independizaron de España durante </w:t>
      </w:r>
      <w:r>
        <w:rPr>
          <w:rFonts w:ascii="Trebuchet MS" w:hAnsi="Trebuchet MS"/>
          <w:sz w:val="27"/>
          <w:szCs w:val="27"/>
        </w:rPr>
        <w:t>la Guerra de la Independencia. Rodéalos:</w:t>
      </w:r>
    </w:p>
    <w:p w14:paraId="6E49CD7D" w14:textId="77777777" w:rsidR="00A16807" w:rsidRDefault="00A16807" w:rsidP="00A16807">
      <w:pPr>
        <w:sectPr w:rsidR="00A16807" w:rsidSect="00976544">
          <w:headerReference w:type="default" r:id="rId21"/>
          <w:footerReference w:type="default" r:id="rId2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05D276D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FLORIDA</w:t>
      </w:r>
    </w:p>
    <w:p w14:paraId="30BE538B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TEXAS</w:t>
      </w:r>
    </w:p>
    <w:p w14:paraId="1097D843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NUEVO MÉXICO</w:t>
      </w:r>
    </w:p>
    <w:p w14:paraId="2C5030DF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 xml:space="preserve">CALIFORNIA </w:t>
      </w:r>
    </w:p>
    <w:p w14:paraId="1B6FAD23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PERÚ</w:t>
      </w:r>
    </w:p>
    <w:p w14:paraId="2651CE31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BRASIL</w:t>
      </w:r>
    </w:p>
    <w:p w14:paraId="2B5FE34D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URUGUAY</w:t>
      </w:r>
    </w:p>
    <w:p w14:paraId="189FCEFA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CONFEDERACIÓN ARGENTINA</w:t>
      </w:r>
    </w:p>
    <w:p w14:paraId="45D403AB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CHILE</w:t>
      </w:r>
    </w:p>
    <w:p w14:paraId="719D8F75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PARAGUAY</w:t>
      </w:r>
    </w:p>
    <w:p w14:paraId="449581A0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BOLIVIA</w:t>
      </w:r>
    </w:p>
    <w:p w14:paraId="369AB65C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PERÚ</w:t>
      </w:r>
    </w:p>
    <w:p w14:paraId="6852BC17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ECUADOR</w:t>
      </w:r>
    </w:p>
    <w:p w14:paraId="4906A1EF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GUAYANAS</w:t>
      </w:r>
    </w:p>
    <w:p w14:paraId="1E7F3707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COLOMBIA</w:t>
      </w:r>
    </w:p>
    <w:p w14:paraId="116EBBEC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VENEZUELA</w:t>
      </w:r>
    </w:p>
    <w:p w14:paraId="602BFEEF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PANAMÁ</w:t>
      </w:r>
    </w:p>
    <w:p w14:paraId="12E00B7E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NICARAGUA</w:t>
      </w:r>
    </w:p>
    <w:p w14:paraId="38258D22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 xml:space="preserve">HONDURAS </w:t>
      </w:r>
    </w:p>
    <w:p w14:paraId="13A41936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BELICE</w:t>
      </w:r>
    </w:p>
    <w:p w14:paraId="1967E783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 xml:space="preserve">HAITÍ </w:t>
      </w:r>
    </w:p>
    <w:p w14:paraId="42295D96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 xml:space="preserve">PUERTO RICO </w:t>
      </w:r>
    </w:p>
    <w:p w14:paraId="47F82AE5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SANTO DOMINGO</w:t>
      </w:r>
    </w:p>
    <w:p w14:paraId="16926025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 xml:space="preserve">CUBA </w:t>
      </w:r>
    </w:p>
    <w:p w14:paraId="087F33D3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MÉXICO</w:t>
      </w:r>
    </w:p>
    <w:p w14:paraId="12F3EAF7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TRINIDAD</w:t>
      </w:r>
    </w:p>
    <w:p w14:paraId="3289B9E2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GUATEMALA</w:t>
      </w:r>
    </w:p>
    <w:p w14:paraId="68ACD6C2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EL SALVADOR</w:t>
      </w:r>
    </w:p>
    <w:p w14:paraId="49B7D181" w14:textId="77777777" w:rsidR="00A16807" w:rsidRPr="00051B42" w:rsidRDefault="00A16807" w:rsidP="00A16807">
      <w:pPr>
        <w:rPr>
          <w:rFonts w:ascii="Trebuchet MS" w:hAnsi="Trebuchet MS"/>
          <w:sz w:val="24"/>
          <w:szCs w:val="24"/>
        </w:rPr>
      </w:pPr>
      <w:r w:rsidRPr="00051B42">
        <w:rPr>
          <w:rFonts w:ascii="Trebuchet MS" w:hAnsi="Trebuchet MS"/>
          <w:sz w:val="24"/>
          <w:szCs w:val="24"/>
        </w:rPr>
        <w:t>COSTA RICA</w:t>
      </w:r>
    </w:p>
    <w:p w14:paraId="2BED1376" w14:textId="77777777" w:rsidR="00A16807" w:rsidRDefault="00A16807" w:rsidP="00A16807">
      <w:pPr>
        <w:sectPr w:rsidR="00A16807" w:rsidSect="00051B42">
          <w:type w:val="continuous"/>
          <w:pgSz w:w="11906" w:h="16838"/>
          <w:pgMar w:top="1134" w:right="1134" w:bottom="1134" w:left="1701" w:header="709" w:footer="709" w:gutter="0"/>
          <w:cols w:num="3" w:space="708"/>
          <w:docGrid w:linePitch="360"/>
        </w:sectPr>
      </w:pPr>
    </w:p>
    <w:p w14:paraId="4110684A" w14:textId="77777777" w:rsidR="00A16807" w:rsidRDefault="00A16807" w:rsidP="00A16807">
      <w:pPr>
        <w:ind w:left="426" w:hanging="426"/>
        <w:rPr>
          <w:rFonts w:ascii="Trebuchet MS" w:hAnsi="Trebuchet MS"/>
          <w:sz w:val="27"/>
          <w:szCs w:val="27"/>
        </w:rPr>
      </w:pPr>
      <w:r w:rsidRPr="001D18E9">
        <w:rPr>
          <w:rFonts w:ascii="Trebuchet MS" w:hAnsi="Trebuchet MS"/>
          <w:color w:val="7B7B7B" w:themeColor="accent3" w:themeShade="BF"/>
          <w:sz w:val="27"/>
          <w:szCs w:val="27"/>
        </w:rPr>
        <w:t>•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 xml:space="preserve"> </w:t>
      </w:r>
      <w:r>
        <w:rPr>
          <w:rFonts w:ascii="Trebuchet MS" w:hAnsi="Trebuchet MS"/>
          <w:color w:val="7B7B7B" w:themeColor="accent3" w:themeShade="BF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>Con otro color, rodea en la misma lista los</w:t>
      </w:r>
      <w:r w:rsidRPr="00EB4989">
        <w:rPr>
          <w:rFonts w:ascii="Trebuchet MS" w:hAnsi="Trebuchet MS"/>
          <w:sz w:val="27"/>
          <w:szCs w:val="27"/>
        </w:rPr>
        <w:t xml:space="preserve"> nombres de los países que se independizaron </w:t>
      </w:r>
      <w:r>
        <w:rPr>
          <w:rFonts w:ascii="Trebuchet MS" w:hAnsi="Trebuchet MS"/>
          <w:sz w:val="27"/>
          <w:szCs w:val="27"/>
        </w:rPr>
        <w:t>durante el reinado de Fernando VII.</w:t>
      </w:r>
    </w:p>
    <w:p w14:paraId="2D7DB13B" w14:textId="77777777" w:rsidR="00A16807" w:rsidRDefault="00A16807" w:rsidP="00A16807">
      <w:pPr>
        <w:ind w:left="851" w:hanging="426"/>
        <w:rPr>
          <w:rFonts w:ascii="Trebuchet MS" w:hAnsi="Trebuchet MS"/>
          <w:sz w:val="27"/>
          <w:szCs w:val="27"/>
        </w:rPr>
        <w:sectPr w:rsidR="00A16807" w:rsidSect="00051B42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A04EFD0" w14:textId="77777777" w:rsidR="00A16807" w:rsidRPr="00EB4989" w:rsidRDefault="00A16807" w:rsidP="00A16807">
      <w:pPr>
        <w:ind w:left="851" w:hanging="426"/>
        <w:rPr>
          <w:rFonts w:ascii="Trebuchet MS" w:hAnsi="Trebuchet MS"/>
          <w:sz w:val="27"/>
          <w:szCs w:val="27"/>
        </w:rPr>
      </w:pPr>
    </w:p>
    <w:p w14:paraId="55D265A4" w14:textId="77777777" w:rsidR="00A16807" w:rsidRDefault="00A16807" w:rsidP="00A16807">
      <w:pPr>
        <w:rPr>
          <w:rFonts w:ascii="Trebuchet MS" w:hAnsi="Trebuchet MS"/>
          <w:color w:val="FF0000"/>
          <w:sz w:val="27"/>
          <w:szCs w:val="27"/>
        </w:rPr>
      </w:pPr>
    </w:p>
    <w:p w14:paraId="03922F21" w14:textId="77777777" w:rsidR="00A16807" w:rsidRPr="00807464" w:rsidRDefault="00A16807" w:rsidP="00A16807">
      <w:pPr>
        <w:rPr>
          <w:rFonts w:ascii="Trebuchet MS" w:hAnsi="Trebuchet MS"/>
          <w:color w:val="FF0000"/>
          <w:sz w:val="27"/>
          <w:szCs w:val="27"/>
        </w:rPr>
      </w:pPr>
      <w:r w:rsidRPr="00807464">
        <w:rPr>
          <w:rFonts w:ascii="Trebuchet MS" w:hAnsi="Trebuchet MS"/>
          <w:color w:val="FF0000"/>
          <w:sz w:val="27"/>
          <w:szCs w:val="27"/>
        </w:rPr>
        <w:t>PASO 3.</w:t>
      </w:r>
    </w:p>
    <w:p w14:paraId="1A26C3B5" w14:textId="77777777" w:rsidR="00A16807" w:rsidRDefault="00A16807" w:rsidP="00A16807">
      <w:pPr>
        <w:rPr>
          <w:rFonts w:ascii="Trebuchet MS" w:hAnsi="Trebuchet MS"/>
          <w:b/>
          <w:color w:val="7B7B7B" w:themeColor="accent3" w:themeShade="BF"/>
          <w:sz w:val="27"/>
          <w:szCs w:val="27"/>
        </w:rPr>
      </w:pPr>
      <w:r w:rsidRPr="00807464">
        <w:rPr>
          <w:rFonts w:ascii="Trebuchet MS" w:hAnsi="Trebuchet MS"/>
          <w:b/>
          <w:color w:val="7B7B7B" w:themeColor="accent3" w:themeShade="BF"/>
          <w:sz w:val="27"/>
          <w:szCs w:val="27"/>
        </w:rPr>
        <w:t xml:space="preserve">Anota las fechas de las </w:t>
      </w:r>
      <w:r>
        <w:rPr>
          <w:rFonts w:ascii="Trebuchet MS" w:hAnsi="Trebuchet MS"/>
          <w:b/>
          <w:color w:val="7B7B7B" w:themeColor="accent3" w:themeShade="BF"/>
          <w:sz w:val="27"/>
          <w:szCs w:val="27"/>
        </w:rPr>
        <w:t>c</w:t>
      </w:r>
      <w:r w:rsidRPr="00807464">
        <w:rPr>
          <w:rFonts w:ascii="Trebuchet MS" w:hAnsi="Trebuchet MS"/>
          <w:b/>
          <w:color w:val="7B7B7B" w:themeColor="accent3" w:themeShade="BF"/>
          <w:sz w:val="27"/>
          <w:szCs w:val="27"/>
        </w:rPr>
        <w:t>onstituciones que has encontrado y señala si eran liberales o conservadoras.</w:t>
      </w:r>
    </w:p>
    <w:p w14:paraId="5C2EAB81" w14:textId="77777777" w:rsidR="00A16807" w:rsidRPr="00807464" w:rsidRDefault="00A16807" w:rsidP="00A16807">
      <w:pPr>
        <w:rPr>
          <w:rFonts w:ascii="Trebuchet MS" w:hAnsi="Trebuchet MS"/>
          <w:b/>
          <w:color w:val="7B7B7B" w:themeColor="accent3" w:themeShade="BF"/>
          <w:sz w:val="27"/>
          <w:szCs w:val="27"/>
        </w:rPr>
      </w:pPr>
      <w:r w:rsidRPr="00807464">
        <w:rPr>
          <w:rFonts w:ascii="Trebuchet MS" w:hAnsi="Trebuchet MS"/>
          <w:b/>
          <w:color w:val="7B7B7B" w:themeColor="accent3" w:themeShade="BF"/>
          <w:sz w:val="27"/>
          <w:szCs w:val="27"/>
        </w:rPr>
        <w:t xml:space="preserve">  </w:t>
      </w:r>
    </w:p>
    <w:p w14:paraId="057648E9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25D7CC57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62C6FA33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06795324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77775308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37B95AA2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5CD6D516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  <w:r w:rsidRPr="00790659">
        <w:rPr>
          <w:rFonts w:ascii="Trebuchet MS" w:hAnsi="Trebuchet MS"/>
          <w:sz w:val="27"/>
          <w:szCs w:val="27"/>
        </w:rPr>
        <w:t>Constitución de _______________</w:t>
      </w:r>
      <w:r>
        <w:rPr>
          <w:rFonts w:ascii="Trebuchet MS" w:hAnsi="Trebuchet MS"/>
          <w:sz w:val="27"/>
          <w:szCs w:val="27"/>
        </w:rPr>
        <w:tab/>
      </w:r>
      <w:r>
        <w:rPr>
          <w:rFonts w:ascii="Trebuchet MS" w:hAnsi="Trebuchet MS"/>
          <w:sz w:val="27"/>
          <w:szCs w:val="27"/>
        </w:rPr>
        <w:tab/>
      </w:r>
      <w:r w:rsidRPr="00790659">
        <w:rPr>
          <w:rFonts w:ascii="Trebuchet MS" w:hAnsi="Trebuchet MS"/>
          <w:sz w:val="27"/>
          <w:szCs w:val="27"/>
        </w:rPr>
        <w:t>Liberal / Conservadora</w:t>
      </w:r>
    </w:p>
    <w:p w14:paraId="65892A68" w14:textId="77777777" w:rsidR="00A16807" w:rsidRDefault="00A16807" w:rsidP="00A16807">
      <w:pPr>
        <w:pStyle w:val="AATIMES15"/>
      </w:pPr>
    </w:p>
    <w:p w14:paraId="5A2CC853" w14:textId="77777777" w:rsidR="00A16807" w:rsidRDefault="00A16807" w:rsidP="00A16807">
      <w:pPr>
        <w:pStyle w:val="AATIMES15"/>
      </w:pPr>
    </w:p>
    <w:p w14:paraId="030DEB40" w14:textId="77777777" w:rsidR="00A16807" w:rsidRDefault="00A16807" w:rsidP="00A16807">
      <w:pPr>
        <w:pStyle w:val="AATIMES15"/>
      </w:pPr>
    </w:p>
    <w:p w14:paraId="4806BA96" w14:textId="77777777" w:rsidR="00A16807" w:rsidRDefault="00A16807" w:rsidP="00A16807">
      <w:pPr>
        <w:pStyle w:val="AATIMES15"/>
      </w:pPr>
    </w:p>
    <w:p w14:paraId="4530D925" w14:textId="77777777" w:rsidR="00A16807" w:rsidRDefault="00A16807" w:rsidP="00A16807">
      <w:pPr>
        <w:pStyle w:val="AATIMES15"/>
      </w:pPr>
    </w:p>
    <w:p w14:paraId="7E074A50" w14:textId="77777777" w:rsidR="00A16807" w:rsidRDefault="00A16807" w:rsidP="00A16807">
      <w:pPr>
        <w:pStyle w:val="AATIMES15"/>
      </w:pPr>
    </w:p>
    <w:p w14:paraId="78BAD226" w14:textId="77777777" w:rsidR="00A16807" w:rsidRDefault="00A16807" w:rsidP="00A16807">
      <w:pPr>
        <w:pStyle w:val="AATIMES15"/>
      </w:pPr>
    </w:p>
    <w:p w14:paraId="321CFC02" w14:textId="77777777" w:rsidR="00A16807" w:rsidRDefault="00A16807" w:rsidP="00A16807">
      <w:pPr>
        <w:pStyle w:val="AATIMES15"/>
      </w:pPr>
    </w:p>
    <w:p w14:paraId="1CFCAA7A" w14:textId="77777777" w:rsidR="00A16807" w:rsidRDefault="00A16807" w:rsidP="00A16807">
      <w:pPr>
        <w:pStyle w:val="AATIMES15"/>
      </w:pPr>
    </w:p>
    <w:p w14:paraId="2424C451" w14:textId="77777777" w:rsidR="00A16807" w:rsidRDefault="00A16807" w:rsidP="00A16807">
      <w:pPr>
        <w:pStyle w:val="AATIMES15"/>
      </w:pPr>
    </w:p>
    <w:p w14:paraId="318C2188" w14:textId="77777777" w:rsidR="00A16807" w:rsidRDefault="00A16807" w:rsidP="00A16807">
      <w:pPr>
        <w:pStyle w:val="AATIMES15"/>
      </w:pPr>
    </w:p>
    <w:p w14:paraId="79D801DC" w14:textId="77777777" w:rsidR="00A16807" w:rsidRDefault="00A16807" w:rsidP="00A16807">
      <w:pPr>
        <w:pStyle w:val="AATIMES15"/>
      </w:pPr>
      <w:r>
        <w:t xml:space="preserve">En el siglo </w:t>
      </w:r>
      <w:r>
        <w:rPr>
          <w:smallCaps/>
        </w:rPr>
        <w:t>xix</w:t>
      </w:r>
      <w:r>
        <w:t xml:space="preserve"> tuvo lugar el triunfo del liberalismo en España. Los partidarios de un sistema político basado en la defensa de las libertades ciudadanas, en el parlamentarismo y en la existencia de una Constitución que fijase los derechos y los deberes de los españoles se hicieron con el gobierno del país. Pero no todos los liberales eran iguales, sino que cada grupo defendía distintas opciones políticas.</w:t>
      </w:r>
    </w:p>
    <w:p w14:paraId="6ECC3D98" w14:textId="77777777" w:rsidR="00A16807" w:rsidRDefault="00A16807" w:rsidP="00A16807">
      <w:pPr>
        <w:pStyle w:val="AATIMES15"/>
        <w:rPr>
          <w:b/>
          <w:bCs/>
        </w:rPr>
      </w:pPr>
      <w:r>
        <w:rPr>
          <w:b/>
          <w:bCs/>
        </w:rPr>
        <w:t>REINADO DE ISABEL II (1843-1868)</w:t>
      </w:r>
    </w:p>
    <w:p w14:paraId="2C63E6FB" w14:textId="77777777" w:rsidR="00A16807" w:rsidRDefault="00A16807" w:rsidP="00A16807">
      <w:pPr>
        <w:pStyle w:val="AATIMES15"/>
      </w:pP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D3CE75" wp14:editId="11A405C5">
                <wp:simplePos x="0" y="0"/>
                <wp:positionH relativeFrom="margin">
                  <wp:posOffset>3357245</wp:posOffset>
                </wp:positionH>
                <wp:positionV relativeFrom="paragraph">
                  <wp:posOffset>330835</wp:posOffset>
                </wp:positionV>
                <wp:extent cx="3239770" cy="3186000"/>
                <wp:effectExtent l="0" t="0" r="17780" b="14605"/>
                <wp:wrapNone/>
                <wp:docPr id="25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3186000"/>
                        </a:xfrm>
                        <a:prstGeom prst="roundRect">
                          <a:avLst/>
                        </a:prstGeom>
                        <a:solidFill>
                          <a:srgbClr val="009900">
                            <a:alpha val="1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5A4C2" w14:textId="77777777" w:rsidR="00A16807" w:rsidRPr="008775DB" w:rsidRDefault="00A16807" w:rsidP="00A16807">
                            <w:pPr>
                              <w:pStyle w:val="AATIMES15"/>
                              <w:rPr>
                                <w:b/>
                                <w:bCs/>
                              </w:rPr>
                            </w:pPr>
                            <w:r w:rsidRPr="008775DB">
                              <w:rPr>
                                <w:b/>
                                <w:bCs/>
                              </w:rPr>
                              <w:t>Progresistas</w:t>
                            </w:r>
                          </w:p>
                          <w:p w14:paraId="49EE4CD7" w14:textId="77777777" w:rsidR="00A16807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Dirigidos por Espartero.</w:t>
                            </w:r>
                          </w:p>
                          <w:p w14:paraId="5606ADF2" w14:textId="77777777" w:rsidR="00A16807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Defensores de que al gobierno solo lo controlasen las Cortes.</w:t>
                            </w:r>
                          </w:p>
                          <w:p w14:paraId="594BEE96" w14:textId="77777777" w:rsidR="00A16807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Partidarios de un derecho al voto más amplio, que permitiera votar a las clases medias.</w:t>
                            </w:r>
                          </w:p>
                          <w:p w14:paraId="510CC9E2" w14:textId="77777777" w:rsidR="00A16807" w:rsidRPr="008775DB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Impulsores de una constitución que concedía más derechos y libertades a los ciudadanos.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3CE75" id="Rectángulo: esquinas redondeadas 6" o:spid="_x0000_s1029" style="position:absolute;left:0;text-align:left;margin-left:264.35pt;margin-top:26.05pt;width:255.1pt;height:250.8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" fillcolor="#090" strokecolor="#00b050" strokeweight="1pt">
                <v:fill opacity="6682f"/>
                <v:stroke joinstyle="miter"/>
                <v:textbox inset="1mm,1mm,1mm,1mm">
                  <w:txbxContent>
                    <w:p w14:paraId="09E5A4C2" w14:textId="77777777" w:rsidR="00A16807" w:rsidRPr="008775DB" w:rsidRDefault="00A16807" w:rsidP="00A16807">
                      <w:pPr>
                        <w:pStyle w:val="AATIMES15"/>
                        <w:rPr>
                          <w:b/>
                          <w:bCs/>
                        </w:rPr>
                      </w:pPr>
                      <w:r w:rsidRPr="008775DB">
                        <w:rPr>
                          <w:b/>
                          <w:bCs/>
                        </w:rPr>
                        <w:t>Progresistas</w:t>
                      </w:r>
                    </w:p>
                    <w:p w14:paraId="49EE4CD7" w14:textId="77777777" w:rsidR="00A16807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Dirigidos por Espartero.</w:t>
                      </w:r>
                    </w:p>
                    <w:p w14:paraId="5606ADF2" w14:textId="77777777" w:rsidR="00A16807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Defensores de que al gobierno solo lo controlasen las Cortes.</w:t>
                      </w:r>
                    </w:p>
                    <w:p w14:paraId="594BEE96" w14:textId="77777777" w:rsidR="00A16807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Partidarios de un derecho al voto más amplio, que permitiera votar a las clases medias.</w:t>
                      </w:r>
                    </w:p>
                    <w:p w14:paraId="510CC9E2" w14:textId="77777777" w:rsidR="00A16807" w:rsidRPr="008775DB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Impulsores de una constitución que concedía más derechos y libertades a los ciudadanos.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C7E10EF" wp14:editId="6B5C8DC5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3240000" cy="3186000"/>
                <wp:effectExtent l="0" t="0" r="17780" b="14605"/>
                <wp:wrapNone/>
                <wp:docPr id="26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3186000"/>
                        </a:xfrm>
                        <a:prstGeom prst="roundRect">
                          <a:avLst/>
                        </a:prstGeom>
                        <a:solidFill>
                          <a:srgbClr val="009900">
                            <a:alpha val="1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04AF44" w14:textId="77777777" w:rsidR="00A16807" w:rsidRPr="008775DB" w:rsidRDefault="00A16807" w:rsidP="00A16807">
                            <w:pPr>
                              <w:pStyle w:val="AATIMES15"/>
                              <w:rPr>
                                <w:b/>
                                <w:bCs/>
                              </w:rPr>
                            </w:pPr>
                            <w:r w:rsidRPr="008775DB">
                              <w:rPr>
                                <w:b/>
                                <w:bCs/>
                              </w:rPr>
                              <w:t>Moderados</w:t>
                            </w:r>
                          </w:p>
                          <w:p w14:paraId="15C4B61F" w14:textId="77777777" w:rsidR="00A16807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Dirigidos por Narváez.</w:t>
                            </w:r>
                          </w:p>
                          <w:p w14:paraId="368B84D3" w14:textId="77777777" w:rsidR="00A16807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Defensores de un gobierno compartido entre el rey y las Cortes.</w:t>
                            </w:r>
                          </w:p>
                          <w:p w14:paraId="21736A05" w14:textId="77777777" w:rsidR="00A16807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Partidarios de conceder el derecho al voto a los grupos más poderosos.</w:t>
                            </w:r>
                          </w:p>
                          <w:p w14:paraId="63B713B6" w14:textId="77777777" w:rsidR="00A16807" w:rsidRPr="008775DB" w:rsidRDefault="00A16807" w:rsidP="00A16807">
                            <w:pPr>
                              <w:pStyle w:val="AATIMES15"/>
                              <w:numPr>
                                <w:ilvl w:val="0"/>
                                <w:numId w:val="9"/>
                              </w:numPr>
                              <w:jc w:val="left"/>
                            </w:pPr>
                            <w:r>
                              <w:t>Impulsores de una constitución que limitaba los derechos. ciudadanos.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E10EF" id="Rectángulo: esquinas redondeadas 1" o:spid="_x0000_s1030" style="position:absolute;left:0;text-align:left;margin-left:0;margin-top:26.25pt;width:255.1pt;height:250.8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" fillcolor="#090" strokecolor="#00b050" strokeweight="1pt">
                <v:fill opacity="6682f"/>
                <v:stroke joinstyle="miter"/>
                <v:textbox inset="1mm,1mm,1mm,1mm">
                  <w:txbxContent>
                    <w:p w14:paraId="7304AF44" w14:textId="77777777" w:rsidR="00A16807" w:rsidRPr="008775DB" w:rsidRDefault="00A16807" w:rsidP="00A16807">
                      <w:pPr>
                        <w:pStyle w:val="AATIMES15"/>
                        <w:rPr>
                          <w:b/>
                          <w:bCs/>
                        </w:rPr>
                      </w:pPr>
                      <w:r w:rsidRPr="008775DB">
                        <w:rPr>
                          <w:b/>
                          <w:bCs/>
                        </w:rPr>
                        <w:t>Moderados</w:t>
                      </w:r>
                    </w:p>
                    <w:p w14:paraId="15C4B61F" w14:textId="77777777" w:rsidR="00A16807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Dirigidos por Narváez.</w:t>
                      </w:r>
                    </w:p>
                    <w:p w14:paraId="368B84D3" w14:textId="77777777" w:rsidR="00A16807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Defensores de un gobierno compartido entre el rey y las Cortes.</w:t>
                      </w:r>
                    </w:p>
                    <w:p w14:paraId="21736A05" w14:textId="77777777" w:rsidR="00A16807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Partidarios de conceder el derecho al voto a los grupos más poderosos.</w:t>
                      </w:r>
                    </w:p>
                    <w:p w14:paraId="63B713B6" w14:textId="77777777" w:rsidR="00A16807" w:rsidRPr="008775DB" w:rsidRDefault="00A16807" w:rsidP="00A16807">
                      <w:pPr>
                        <w:pStyle w:val="AATIMES15"/>
                        <w:numPr>
                          <w:ilvl w:val="0"/>
                          <w:numId w:val="9"/>
                        </w:numPr>
                        <w:jc w:val="left"/>
                      </w:pPr>
                      <w:r>
                        <w:t>Impulsores de una constitución que limitaba los derechos. ciudadanos.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Durante su reinado, hubo dos fuerzas políticas principales:</w:t>
      </w:r>
    </w:p>
    <w:p w14:paraId="0FA10148" w14:textId="77777777" w:rsidR="00A16807" w:rsidRDefault="00A16807" w:rsidP="00A16807">
      <w:pPr>
        <w:pStyle w:val="AATIMES15"/>
      </w:pPr>
    </w:p>
    <w:p w14:paraId="2EBACF52" w14:textId="77777777" w:rsidR="00A16807" w:rsidRDefault="00A16807" w:rsidP="00A16807">
      <w:pPr>
        <w:pStyle w:val="AATIMES15"/>
      </w:pPr>
    </w:p>
    <w:p w14:paraId="4FB03E0D" w14:textId="77777777" w:rsidR="00A16807" w:rsidRDefault="00A16807" w:rsidP="00A16807">
      <w:pPr>
        <w:pStyle w:val="AATIMES15"/>
      </w:pPr>
    </w:p>
    <w:p w14:paraId="37495A94" w14:textId="77777777" w:rsidR="00A16807" w:rsidRDefault="00A16807" w:rsidP="00A16807">
      <w:pPr>
        <w:pStyle w:val="AATIMES15"/>
      </w:pPr>
    </w:p>
    <w:p w14:paraId="1424C226" w14:textId="77777777" w:rsidR="00A16807" w:rsidRDefault="00A16807" w:rsidP="00A16807">
      <w:pPr>
        <w:pStyle w:val="AATIMES15"/>
      </w:pPr>
    </w:p>
    <w:p w14:paraId="6138F23C" w14:textId="77777777" w:rsidR="00A16807" w:rsidRDefault="00A16807" w:rsidP="00A16807">
      <w:pPr>
        <w:pStyle w:val="AATIMES15"/>
      </w:pPr>
    </w:p>
    <w:p w14:paraId="60B1DE1B" w14:textId="77777777" w:rsidR="00A16807" w:rsidRDefault="00A16807" w:rsidP="00A16807">
      <w:pPr>
        <w:rPr>
          <w:rFonts w:ascii="Arial" w:hAnsi="Arial" w:cs="Arial"/>
          <w:b/>
          <w:sz w:val="16"/>
          <w:szCs w:val="16"/>
        </w:rPr>
      </w:pPr>
    </w:p>
    <w:p w14:paraId="22A2AABF" w14:textId="77777777" w:rsidR="00A16807" w:rsidRDefault="00A16807" w:rsidP="00A16807">
      <w:pPr>
        <w:pStyle w:val="AATIMES15"/>
        <w:rPr>
          <w:b/>
          <w:bCs/>
        </w:rPr>
      </w:pPr>
    </w:p>
    <w:p w14:paraId="557D1B4E" w14:textId="77777777" w:rsidR="00A16807" w:rsidRDefault="00A16807" w:rsidP="00A16807">
      <w:pPr>
        <w:pStyle w:val="AATIMES15"/>
        <w:rPr>
          <w:b/>
          <w:bCs/>
        </w:rPr>
      </w:pPr>
    </w:p>
    <w:p w14:paraId="3B8D68D6" w14:textId="77777777" w:rsidR="00A16807" w:rsidRDefault="00A16807" w:rsidP="00A16807">
      <w:pPr>
        <w:pStyle w:val="AATIMES15"/>
        <w:rPr>
          <w:b/>
          <w:bCs/>
        </w:rPr>
      </w:pPr>
    </w:p>
    <w:p w14:paraId="3AFBA9FE" w14:textId="77777777" w:rsidR="00A16807" w:rsidRPr="004D04E0" w:rsidRDefault="00A16807" w:rsidP="00A16807">
      <w:pPr>
        <w:pStyle w:val="AATIMES15"/>
        <w:rPr>
          <w:b/>
          <w:bCs/>
        </w:rPr>
      </w:pPr>
      <w:r w:rsidRPr="004D04E0">
        <w:rPr>
          <w:b/>
          <w:bCs/>
        </w:rPr>
        <w:t>REINADO DE ALFONSO XII (1874-1885)</w:t>
      </w:r>
    </w:p>
    <w:p w14:paraId="63B53D5A" w14:textId="77777777" w:rsidR="00A16807" w:rsidRPr="008040B2" w:rsidRDefault="00A16807" w:rsidP="00A16807">
      <w:pPr>
        <w:pStyle w:val="AATIMES15"/>
      </w:pPr>
      <w:r>
        <w:t xml:space="preserve">Durante su reinado se estableció un sistema político basado en la alternancia entre dos partidos principales: los conservadores, liderados por </w:t>
      </w:r>
      <w:r w:rsidRPr="00830D0B">
        <w:rPr>
          <w:b/>
          <w:bCs/>
        </w:rPr>
        <w:t>Cánovas del Castill</w:t>
      </w:r>
      <w:r w:rsidRPr="0066162A">
        <w:rPr>
          <w:b/>
          <w:bCs/>
        </w:rPr>
        <w:t>o,</w:t>
      </w:r>
      <w:r>
        <w:t xml:space="preserve"> y los liberales, encabezados por </w:t>
      </w:r>
      <w:r w:rsidRPr="00830D0B">
        <w:rPr>
          <w:b/>
          <w:bCs/>
        </w:rPr>
        <w:t>Sagasta.</w:t>
      </w:r>
      <w:r>
        <w:t xml:space="preserve"> Ambos partidos se turnaron en el Gobierno, tal y como refleja esta caricatura de la época.</w:t>
      </w:r>
    </w:p>
    <w:p w14:paraId="3AFF9BDC" w14:textId="77777777" w:rsidR="00A16807" w:rsidRDefault="00A16807" w:rsidP="00A16807">
      <w:pPr>
        <w:pStyle w:val="AATREBUCH"/>
        <w:rPr>
          <w:b/>
          <w:bCs/>
          <w:lang w:eastAsia="es-ES"/>
        </w:rPr>
      </w:pPr>
      <w:r>
        <w:rPr>
          <w:rFonts w:eastAsia="Times New Roman"/>
          <w:noProof/>
          <w:color w:val="009900"/>
          <w:lang w:eastAsia="es-ES"/>
        </w:rPr>
        <w:lastRenderedPageBreak/>
        <w:drawing>
          <wp:anchor distT="0" distB="0" distL="114300" distR="114300" simplePos="0" relativeHeight="251668992" behindDoc="1" locked="0" layoutInCell="1" allowOverlap="1" wp14:anchorId="58B79C73" wp14:editId="16F9D88C">
            <wp:simplePos x="0" y="0"/>
            <wp:positionH relativeFrom="margin">
              <wp:posOffset>335280</wp:posOffset>
            </wp:positionH>
            <wp:positionV relativeFrom="paragraph">
              <wp:posOffset>0</wp:posOffset>
            </wp:positionV>
            <wp:extent cx="2423160" cy="1562735"/>
            <wp:effectExtent l="0" t="0" r="0" b="0"/>
            <wp:wrapTight wrapText="bothSides">
              <wp:wrapPolygon edited="0">
                <wp:start x="0" y="0"/>
                <wp:lineTo x="0" y="21328"/>
                <wp:lineTo x="21396" y="21328"/>
                <wp:lineTo x="21396" y="0"/>
                <wp:lineTo x="0" y="0"/>
              </wp:wrapPolygon>
            </wp:wrapTight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icatura Sagast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color w:val="009900"/>
          <w:lang w:eastAsia="es-ES"/>
        </w:rPr>
        <w:drawing>
          <wp:anchor distT="0" distB="0" distL="114300" distR="114300" simplePos="0" relativeHeight="251670016" behindDoc="1" locked="0" layoutInCell="1" allowOverlap="1" wp14:anchorId="09F53480" wp14:editId="1EEBCA79">
            <wp:simplePos x="0" y="0"/>
            <wp:positionH relativeFrom="column">
              <wp:posOffset>3665855</wp:posOffset>
            </wp:positionH>
            <wp:positionV relativeFrom="paragraph">
              <wp:posOffset>0</wp:posOffset>
            </wp:positionV>
            <wp:extent cx="2410460" cy="1562100"/>
            <wp:effectExtent l="0" t="0" r="8890" b="0"/>
            <wp:wrapTight wrapText="bothSides">
              <wp:wrapPolygon edited="0">
                <wp:start x="0" y="0"/>
                <wp:lineTo x="0" y="21337"/>
                <wp:lineTo x="21509" y="21337"/>
                <wp:lineTo x="21509" y="0"/>
                <wp:lineTo x="0" y="0"/>
              </wp:wrapPolygon>
            </wp:wrapTight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icatura Cánova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B0B8E" w14:textId="77777777" w:rsidR="00A16807" w:rsidRDefault="00A16807" w:rsidP="00A16807">
      <w:pPr>
        <w:pStyle w:val="AATREBUCH"/>
        <w:rPr>
          <w:b/>
          <w:bCs/>
          <w:lang w:eastAsia="es-ES"/>
        </w:rPr>
      </w:pPr>
    </w:p>
    <w:p w14:paraId="71C72F1C" w14:textId="77777777" w:rsidR="00A16807" w:rsidRDefault="00A16807" w:rsidP="00A16807">
      <w:pPr>
        <w:rPr>
          <w:rFonts w:ascii="Trebuchet MS" w:eastAsia="Times New Roman" w:hAnsi="Trebuchet MS" w:cs="Times New Roman"/>
          <w:b/>
          <w:bCs/>
          <w:color w:val="009900"/>
          <w:sz w:val="27"/>
          <w:szCs w:val="27"/>
          <w:lang w:eastAsia="es-ES"/>
        </w:rPr>
      </w:pPr>
      <w:r>
        <w:rPr>
          <w:rFonts w:eastAsia="Times New Roman"/>
          <w:color w:val="009900"/>
        </w:rPr>
        <w:br w:type="page"/>
      </w:r>
    </w:p>
    <w:p w14:paraId="01672E00" w14:textId="77777777" w:rsidR="00A16807" w:rsidRPr="00C04681" w:rsidRDefault="00A16807" w:rsidP="00A16807">
      <w:pPr>
        <w:pStyle w:val="Enunciado"/>
      </w:pPr>
      <w:r w:rsidRPr="00CC593B">
        <w:rPr>
          <w:rFonts w:eastAsia="Times New Roman"/>
          <w:color w:val="009900"/>
        </w:rPr>
        <w:lastRenderedPageBreak/>
        <w:t>1.</w:t>
      </w:r>
      <w:r w:rsidRPr="00C04681">
        <w:tab/>
      </w:r>
      <w:r w:rsidRPr="00E56D05">
        <w:t>Completa la tabla situando donde corresponda las características de los partidos políticos del reinado de Isabel II.</w:t>
      </w:r>
    </w:p>
    <w:p w14:paraId="6E5C6DF8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C351BB" wp14:editId="1E23619B">
                <wp:simplePos x="0" y="0"/>
                <wp:positionH relativeFrom="column">
                  <wp:posOffset>388219</wp:posOffset>
                </wp:positionH>
                <wp:positionV relativeFrom="paragraph">
                  <wp:posOffset>1270</wp:posOffset>
                </wp:positionV>
                <wp:extent cx="2933700" cy="359410"/>
                <wp:effectExtent l="0" t="0" r="19050" b="21590"/>
                <wp:wrapNone/>
                <wp:docPr id="262" name="Rectángulo: esquinas redondeadas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594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34735F" w14:textId="77777777" w:rsidR="00A16807" w:rsidRPr="008B47D1" w:rsidRDefault="00A16807" w:rsidP="00A16807">
                            <w:pPr>
                              <w:pStyle w:val="AATREBUCH"/>
                              <w:jc w:val="center"/>
                            </w:pPr>
                            <w:r>
                              <w:t>Gobierno del rey y las Cortes</w:t>
                            </w:r>
                          </w:p>
                          <w:p w14:paraId="243AD064" w14:textId="77777777" w:rsidR="00A16807" w:rsidRPr="00CC593B" w:rsidRDefault="00A16807" w:rsidP="00A16807">
                            <w:pPr>
                              <w:jc w:val="center"/>
                              <w:rPr>
                                <w:rFonts w:ascii="Trebuchet MS" w:hAnsi="Trebuchet MS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C351BB" id="Rectángulo: esquinas redondeadas 262" o:spid="_x0000_s1031" style="position:absolute;left:0;text-align:left;margin-left:30.55pt;margin-top:.1pt;width:231pt;height:28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" filled="f" strokecolor="#00b050" strokeweight="1pt">
                <v:stroke joinstyle="miter"/>
                <v:textbox>
                  <w:txbxContent>
                    <w:p w14:paraId="1134735F" w14:textId="77777777" w:rsidR="00A16807" w:rsidRPr="008B47D1" w:rsidRDefault="00A16807" w:rsidP="00A16807">
                      <w:pPr>
                        <w:pStyle w:val="AATREBUCH"/>
                        <w:jc w:val="center"/>
                      </w:pPr>
                      <w:r>
                        <w:t>Gobierno del rey y las Cortes</w:t>
                      </w:r>
                    </w:p>
                    <w:p w14:paraId="243AD064" w14:textId="77777777" w:rsidR="00A16807" w:rsidRPr="00CC593B" w:rsidRDefault="00A16807" w:rsidP="00A16807">
                      <w:pPr>
                        <w:jc w:val="center"/>
                        <w:rPr>
                          <w:rFonts w:ascii="Trebuchet MS" w:hAnsi="Trebuchet MS"/>
                          <w:sz w:val="27"/>
                          <w:szCs w:val="2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6435A6" wp14:editId="756AFFF0">
                <wp:simplePos x="0" y="0"/>
                <wp:positionH relativeFrom="margin">
                  <wp:align>right</wp:align>
                </wp:positionH>
                <wp:positionV relativeFrom="paragraph">
                  <wp:posOffset>1203</wp:posOffset>
                </wp:positionV>
                <wp:extent cx="2934000" cy="359410"/>
                <wp:effectExtent l="0" t="0" r="19050" b="21590"/>
                <wp:wrapNone/>
                <wp:docPr id="27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000" cy="3594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C1779B" w14:textId="77777777" w:rsidR="00A16807" w:rsidRPr="008B47D1" w:rsidRDefault="00A16807" w:rsidP="00A16807">
                            <w:pPr>
                              <w:pStyle w:val="AATREBUCH"/>
                              <w:jc w:val="center"/>
                            </w:pPr>
                            <w:r>
                              <w:t>Voto para las clases medias</w:t>
                            </w:r>
                          </w:p>
                          <w:p w14:paraId="16162989" w14:textId="77777777" w:rsidR="00A16807" w:rsidRPr="00CC593B" w:rsidRDefault="00A16807" w:rsidP="00A16807">
                            <w:pPr>
                              <w:jc w:val="center"/>
                              <w:rPr>
                                <w:rFonts w:ascii="Trebuchet MS" w:hAnsi="Trebuchet MS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435A6" id="Rectángulo: esquinas redondeadas 15" o:spid="_x0000_s1032" style="position:absolute;left:0;text-align:left;margin-left:179.8pt;margin-top:.1pt;width:231pt;height:28.3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" filled="f" strokecolor="#00b050" strokeweight="1pt">
                <v:stroke joinstyle="miter"/>
                <v:textbox>
                  <w:txbxContent>
                    <w:p w14:paraId="21C1779B" w14:textId="77777777" w:rsidR="00A16807" w:rsidRPr="008B47D1" w:rsidRDefault="00A16807" w:rsidP="00A16807">
                      <w:pPr>
                        <w:pStyle w:val="AATREBUCH"/>
                        <w:jc w:val="center"/>
                      </w:pPr>
                      <w:r>
                        <w:t>Voto para las clases medias</w:t>
                      </w:r>
                    </w:p>
                    <w:p w14:paraId="16162989" w14:textId="77777777" w:rsidR="00A16807" w:rsidRPr="00CC593B" w:rsidRDefault="00A16807" w:rsidP="00A16807">
                      <w:pPr>
                        <w:jc w:val="center"/>
                        <w:rPr>
                          <w:rFonts w:ascii="Trebuchet MS" w:hAnsi="Trebuchet MS"/>
                          <w:sz w:val="27"/>
                          <w:szCs w:val="2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F3B73B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</w:p>
    <w:p w14:paraId="22C94CA5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E983D7" wp14:editId="2D738714">
                <wp:simplePos x="0" y="0"/>
                <wp:positionH relativeFrom="column">
                  <wp:posOffset>399014</wp:posOffset>
                </wp:positionH>
                <wp:positionV relativeFrom="paragraph">
                  <wp:posOffset>109220</wp:posOffset>
                </wp:positionV>
                <wp:extent cx="2933700" cy="359410"/>
                <wp:effectExtent l="0" t="0" r="19050" b="21590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594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0E1A99" w14:textId="77777777" w:rsidR="00A16807" w:rsidRPr="008B47D1" w:rsidRDefault="00A16807" w:rsidP="00A16807">
                            <w:pPr>
                              <w:pStyle w:val="AATREBUCH"/>
                              <w:jc w:val="center"/>
                            </w:pPr>
                            <w:r>
                              <w:t>Libertades muy limitadas</w:t>
                            </w:r>
                          </w:p>
                          <w:p w14:paraId="3F1F31A1" w14:textId="77777777" w:rsidR="00A16807" w:rsidRPr="00CC593B" w:rsidRDefault="00A16807" w:rsidP="00A16807">
                            <w:pPr>
                              <w:jc w:val="center"/>
                              <w:rPr>
                                <w:rFonts w:ascii="Trebuchet MS" w:hAnsi="Trebuchet MS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983D7" id="Rectángulo: esquinas redondeadas 16" o:spid="_x0000_s1033" style="position:absolute;left:0;text-align:left;margin-left:31.4pt;margin-top:8.6pt;width:231pt;height:28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" filled="f" strokecolor="#00b050" strokeweight="1pt">
                <v:stroke joinstyle="miter"/>
                <v:textbox>
                  <w:txbxContent>
                    <w:p w14:paraId="330E1A99" w14:textId="77777777" w:rsidR="00A16807" w:rsidRPr="008B47D1" w:rsidRDefault="00A16807" w:rsidP="00A16807">
                      <w:pPr>
                        <w:pStyle w:val="AATREBUCH"/>
                        <w:jc w:val="center"/>
                      </w:pPr>
                      <w:r>
                        <w:t>Libertades muy limitadas</w:t>
                      </w:r>
                    </w:p>
                    <w:p w14:paraId="3F1F31A1" w14:textId="77777777" w:rsidR="00A16807" w:rsidRPr="00CC593B" w:rsidRDefault="00A16807" w:rsidP="00A16807">
                      <w:pPr>
                        <w:jc w:val="center"/>
                        <w:rPr>
                          <w:rFonts w:ascii="Trebuchet MS" w:hAnsi="Trebuchet MS"/>
                          <w:sz w:val="27"/>
                          <w:szCs w:val="2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11D80B" wp14:editId="7B99E64C">
                <wp:simplePos x="0" y="0"/>
                <wp:positionH relativeFrom="margin">
                  <wp:align>right</wp:align>
                </wp:positionH>
                <wp:positionV relativeFrom="paragraph">
                  <wp:posOffset>107783</wp:posOffset>
                </wp:positionV>
                <wp:extent cx="2934000" cy="359410"/>
                <wp:effectExtent l="0" t="0" r="19050" b="21590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000" cy="3594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B65A0B" w14:textId="77777777" w:rsidR="00A16807" w:rsidRPr="008B47D1" w:rsidRDefault="00A16807" w:rsidP="00A16807">
                            <w:pPr>
                              <w:pStyle w:val="AATREBUCH"/>
                              <w:jc w:val="center"/>
                            </w:pPr>
                            <w:r>
                              <w:t>Voto para los más poderosos</w:t>
                            </w:r>
                          </w:p>
                          <w:p w14:paraId="03A925A0" w14:textId="77777777" w:rsidR="00A16807" w:rsidRPr="00CC593B" w:rsidRDefault="00A16807" w:rsidP="00A16807">
                            <w:pPr>
                              <w:jc w:val="center"/>
                              <w:rPr>
                                <w:rFonts w:ascii="Trebuchet MS" w:hAnsi="Trebuchet MS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1D80B" id="Rectángulo: esquinas redondeadas 18" o:spid="_x0000_s1034" style="position:absolute;left:0;text-align:left;margin-left:179.8pt;margin-top:8.5pt;width:231pt;height:28.3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" filled="f" strokecolor="#00b050" strokeweight="1pt">
                <v:stroke joinstyle="miter"/>
                <v:textbox>
                  <w:txbxContent>
                    <w:p w14:paraId="19B65A0B" w14:textId="77777777" w:rsidR="00A16807" w:rsidRPr="008B47D1" w:rsidRDefault="00A16807" w:rsidP="00A16807">
                      <w:pPr>
                        <w:pStyle w:val="AATREBUCH"/>
                        <w:jc w:val="center"/>
                      </w:pPr>
                      <w:r>
                        <w:t>Voto para los más poderosos</w:t>
                      </w:r>
                    </w:p>
                    <w:p w14:paraId="03A925A0" w14:textId="77777777" w:rsidR="00A16807" w:rsidRPr="00CC593B" w:rsidRDefault="00A16807" w:rsidP="00A16807">
                      <w:pPr>
                        <w:jc w:val="center"/>
                        <w:rPr>
                          <w:rFonts w:ascii="Trebuchet MS" w:hAnsi="Trebuchet MS"/>
                          <w:sz w:val="27"/>
                          <w:szCs w:val="2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8E134F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ind w:left="426"/>
        <w:rPr>
          <w:rFonts w:ascii="Trebuchet MS" w:hAnsi="Trebuchet MS" w:cs="Lucida Sans"/>
          <w:b/>
          <w:color w:val="231F20"/>
        </w:rPr>
      </w:pPr>
    </w:p>
    <w:p w14:paraId="28878E79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rPr>
          <w:rFonts w:ascii="Trebuchet MS" w:hAnsi="Trebuchet MS" w:cs="Lucida Sans"/>
          <w:b/>
          <w:color w:val="231F20"/>
        </w:rPr>
      </w:pP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24FCAD" wp14:editId="57FE577B">
                <wp:simplePos x="0" y="0"/>
                <wp:positionH relativeFrom="column">
                  <wp:posOffset>405364</wp:posOffset>
                </wp:positionH>
                <wp:positionV relativeFrom="paragraph">
                  <wp:posOffset>202565</wp:posOffset>
                </wp:positionV>
                <wp:extent cx="2935605" cy="359410"/>
                <wp:effectExtent l="0" t="0" r="17145" b="21590"/>
                <wp:wrapNone/>
                <wp:docPr id="28" name="Rectángulo: esquinas redondead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3594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4C3FB8" w14:textId="77777777" w:rsidR="00A16807" w:rsidRPr="008B47D1" w:rsidRDefault="00A16807" w:rsidP="00A16807">
                            <w:pPr>
                              <w:pStyle w:val="AATREBUCH"/>
                              <w:jc w:val="center"/>
                            </w:pPr>
                            <w:r>
                              <w:t>Gobierno controlado por las Cortes</w:t>
                            </w:r>
                          </w:p>
                          <w:p w14:paraId="193553BB" w14:textId="77777777" w:rsidR="00A16807" w:rsidRPr="00CC593B" w:rsidRDefault="00A16807" w:rsidP="00A16807">
                            <w:pPr>
                              <w:jc w:val="center"/>
                              <w:rPr>
                                <w:rFonts w:ascii="Trebuchet MS" w:hAnsi="Trebuchet MS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24FCAD" id="Rectángulo: esquinas redondeadas 19" o:spid="_x0000_s1035" style="position:absolute;margin-left:31.9pt;margin-top:15.95pt;width:231.15pt;height:28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" filled="f" strokecolor="#00b050" strokeweight="1pt">
                <v:stroke joinstyle="miter"/>
                <v:textbox>
                  <w:txbxContent>
                    <w:p w14:paraId="454C3FB8" w14:textId="77777777" w:rsidR="00A16807" w:rsidRPr="008B47D1" w:rsidRDefault="00A16807" w:rsidP="00A16807">
                      <w:pPr>
                        <w:pStyle w:val="AATREBUCH"/>
                        <w:jc w:val="center"/>
                      </w:pPr>
                      <w:r>
                        <w:t>Gobierno controlado por las Cortes</w:t>
                      </w:r>
                    </w:p>
                    <w:p w14:paraId="193553BB" w14:textId="77777777" w:rsidR="00A16807" w:rsidRPr="00CC593B" w:rsidRDefault="00A16807" w:rsidP="00A16807">
                      <w:pPr>
                        <w:jc w:val="center"/>
                        <w:rPr>
                          <w:rFonts w:ascii="Trebuchet MS" w:hAnsi="Trebuchet MS"/>
                          <w:sz w:val="27"/>
                          <w:szCs w:val="2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rebuchet MS" w:hAnsi="Trebuchet MS" w:cs="Lucida Sans"/>
          <w:b/>
          <w:noProof/>
          <w:color w:val="231F20"/>
          <w:lang w:eastAsia="es-E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36EF355" wp14:editId="6279E210">
                <wp:simplePos x="0" y="0"/>
                <wp:positionH relativeFrom="margin">
                  <wp:align>right</wp:align>
                </wp:positionH>
                <wp:positionV relativeFrom="paragraph">
                  <wp:posOffset>208046</wp:posOffset>
                </wp:positionV>
                <wp:extent cx="2933700" cy="359410"/>
                <wp:effectExtent l="0" t="0" r="19050" b="21590"/>
                <wp:wrapNone/>
                <wp:docPr id="29" name="Rectángulo: esquinas redondead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594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EFA660" w14:textId="77777777" w:rsidR="00A16807" w:rsidRPr="008B47D1" w:rsidRDefault="00A16807" w:rsidP="00A16807">
                            <w:pPr>
                              <w:pStyle w:val="AATREBUCH"/>
                              <w:jc w:val="center"/>
                            </w:pPr>
                            <w:r>
                              <w:t>Libertades más amplias</w:t>
                            </w:r>
                          </w:p>
                          <w:p w14:paraId="0DCE6CF9" w14:textId="77777777" w:rsidR="00A16807" w:rsidRPr="00CC593B" w:rsidRDefault="00A16807" w:rsidP="00A16807">
                            <w:pPr>
                              <w:jc w:val="center"/>
                              <w:rPr>
                                <w:rFonts w:ascii="Trebuchet MS" w:hAnsi="Trebuchet MS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EF355" id="Rectángulo: esquinas redondeadas 21" o:spid="_x0000_s1036" style="position:absolute;margin-left:179.8pt;margin-top:16.4pt;width:231pt;height:28.3pt;z-index: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" filled="f" strokecolor="#00b050" strokeweight="1pt">
                <v:stroke joinstyle="miter"/>
                <v:textbox>
                  <w:txbxContent>
                    <w:p w14:paraId="1DEFA660" w14:textId="77777777" w:rsidR="00A16807" w:rsidRPr="008B47D1" w:rsidRDefault="00A16807" w:rsidP="00A16807">
                      <w:pPr>
                        <w:pStyle w:val="AATREBUCH"/>
                        <w:jc w:val="center"/>
                      </w:pPr>
                      <w:r>
                        <w:t>Libertades más amplias</w:t>
                      </w:r>
                    </w:p>
                    <w:p w14:paraId="0DCE6CF9" w14:textId="77777777" w:rsidR="00A16807" w:rsidRPr="00CC593B" w:rsidRDefault="00A16807" w:rsidP="00A16807">
                      <w:pPr>
                        <w:jc w:val="center"/>
                        <w:rPr>
                          <w:rFonts w:ascii="Trebuchet MS" w:hAnsi="Trebuchet MS"/>
                          <w:sz w:val="27"/>
                          <w:szCs w:val="2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718A73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rPr>
          <w:rFonts w:ascii="Trebuchet MS" w:hAnsi="Trebuchet MS" w:cs="Lucida Sans"/>
          <w:b/>
          <w:color w:val="231F20"/>
        </w:rPr>
      </w:pPr>
    </w:p>
    <w:p w14:paraId="65D95D74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rPr>
          <w:rFonts w:ascii="Trebuchet MS" w:hAnsi="Trebuchet MS" w:cs="Lucida Sans"/>
          <w:b/>
          <w:color w:val="231F20"/>
        </w:rPr>
      </w:pPr>
    </w:p>
    <w:p w14:paraId="5EE318C2" w14:textId="77777777" w:rsidR="00A16807" w:rsidRDefault="00A16807" w:rsidP="00A16807">
      <w:pPr>
        <w:pStyle w:val="Textoindependiente"/>
        <w:kinsoku w:val="0"/>
        <w:overflowPunct w:val="0"/>
        <w:spacing w:line="200" w:lineRule="atLeast"/>
        <w:rPr>
          <w:rFonts w:ascii="Trebuchet MS" w:hAnsi="Trebuchet MS" w:cs="Lucida Sans"/>
          <w:b/>
          <w:color w:val="231F20"/>
        </w:rPr>
      </w:pPr>
    </w:p>
    <w:tbl>
      <w:tblPr>
        <w:tblStyle w:val="Tablaconcuadrcula"/>
        <w:tblW w:w="9385" w:type="dxa"/>
        <w:tblInd w:w="675" w:type="dxa"/>
        <w:tblLook w:val="04A0" w:firstRow="1" w:lastRow="0" w:firstColumn="1" w:lastColumn="0" w:noHBand="0" w:noVBand="1"/>
      </w:tblPr>
      <w:tblGrid>
        <w:gridCol w:w="4692"/>
        <w:gridCol w:w="4693"/>
      </w:tblGrid>
      <w:tr w:rsidR="00A16807" w14:paraId="52142208" w14:textId="77777777" w:rsidTr="00581203">
        <w:tc>
          <w:tcPr>
            <w:tcW w:w="4692" w:type="dxa"/>
            <w:shd w:val="clear" w:color="auto" w:fill="009900"/>
          </w:tcPr>
          <w:p w14:paraId="4939C0B7" w14:textId="77777777" w:rsidR="00A16807" w:rsidRPr="00192F2F" w:rsidRDefault="00A16807" w:rsidP="00581203">
            <w:pPr>
              <w:pStyle w:val="AATREBUCH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MODERADOS</w:t>
            </w:r>
          </w:p>
        </w:tc>
        <w:tc>
          <w:tcPr>
            <w:tcW w:w="4693" w:type="dxa"/>
            <w:shd w:val="clear" w:color="auto" w:fill="009900"/>
          </w:tcPr>
          <w:p w14:paraId="47A2F815" w14:textId="77777777" w:rsidR="00A16807" w:rsidRPr="00192F2F" w:rsidRDefault="00A16807" w:rsidP="00581203">
            <w:pPr>
              <w:pStyle w:val="AATREBUCH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PROGRESISTAS</w:t>
            </w:r>
          </w:p>
        </w:tc>
      </w:tr>
      <w:tr w:rsidR="00A16807" w14:paraId="6BD79D88" w14:textId="77777777" w:rsidTr="00581203">
        <w:tc>
          <w:tcPr>
            <w:tcW w:w="4692" w:type="dxa"/>
          </w:tcPr>
          <w:p w14:paraId="696A7607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</w:tc>
        <w:tc>
          <w:tcPr>
            <w:tcW w:w="4693" w:type="dxa"/>
          </w:tcPr>
          <w:p w14:paraId="343EE4AD" w14:textId="77777777" w:rsidR="00A16807" w:rsidRDefault="00A16807" w:rsidP="00581203">
            <w:pPr>
              <w:pStyle w:val="Textoindependiente"/>
              <w:kinsoku w:val="0"/>
              <w:overflowPunct w:val="0"/>
              <w:spacing w:line="200" w:lineRule="atLeast"/>
              <w:rPr>
                <w:rFonts w:ascii="Trebuchet MS" w:hAnsi="Trebuchet MS" w:cs="Lucida Sans"/>
                <w:b/>
                <w:color w:val="231F20"/>
              </w:rPr>
            </w:pPr>
          </w:p>
        </w:tc>
      </w:tr>
    </w:tbl>
    <w:p w14:paraId="49C35EB2" w14:textId="77777777" w:rsidR="00A16807" w:rsidRDefault="00A16807" w:rsidP="00A16807">
      <w:pPr>
        <w:pStyle w:val="Enunciado"/>
      </w:pPr>
      <w:r w:rsidRPr="00CC593B">
        <w:rPr>
          <w:rFonts w:eastAsia="Times New Roman"/>
          <w:color w:val="009900"/>
        </w:rPr>
        <w:t>2.</w:t>
      </w:r>
      <w:r>
        <w:tab/>
      </w:r>
      <w:r w:rsidRPr="00CB1ABF">
        <w:t xml:space="preserve">Relaciona </w:t>
      </w:r>
      <w:r>
        <w:t xml:space="preserve">a </w:t>
      </w:r>
      <w:r w:rsidRPr="00CB1ABF">
        <w:t>cada líder político con el partido al que pertenecía.</w:t>
      </w:r>
    </w:p>
    <w:p w14:paraId="6714A8E8" w14:textId="77777777" w:rsidR="00A16807" w:rsidRPr="00717D21" w:rsidRDefault="00A16807" w:rsidP="00A16807">
      <w:pPr>
        <w:pStyle w:val="Enunciado"/>
        <w:ind w:left="850"/>
        <w:rPr>
          <w:rFonts w:eastAsia="Times New Roman"/>
          <w:color w:val="00B050"/>
        </w:rPr>
      </w:pPr>
      <w:r>
        <w:rPr>
          <w:noProof/>
          <w:color w:val="231F20"/>
        </w:rPr>
        <mc:AlternateContent>
          <mc:Choice Requires="wps">
            <w:drawing>
              <wp:inline distT="0" distB="0" distL="0" distR="0" wp14:anchorId="78E26603" wp14:editId="20707801">
                <wp:extent cx="2381250" cy="1515979"/>
                <wp:effectExtent l="0" t="0" r="0" b="8255"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5159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F5AF7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  <w:r>
                              <w:t xml:space="preserve">Narváez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431188AD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  <w:r>
                              <w:t xml:space="preserve">Cánovas del Castillo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12B5319D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  <w:rPr>
                                <w:color w:val="009900"/>
                              </w:rPr>
                            </w:pPr>
                            <w:r>
                              <w:t xml:space="preserve">Espartero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4C3D0291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  <w:r>
                              <w:t xml:space="preserve">Sagasta </w:t>
                            </w: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</w:p>
                          <w:p w14:paraId="5B9846CC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E26603" id="Cuadro de texto 30" o:spid="_x0000_s1037" type="#_x0000_t202" style="width:187.5pt;height:1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" fillcolor="window" stroked="f" strokeweight=".5pt">
                <v:textbox>
                  <w:txbxContent>
                    <w:p w14:paraId="37BF5AF7" w14:textId="77777777" w:rsidR="00A16807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  <w:r>
                        <w:t xml:space="preserve">Narváez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431188AD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  <w:r>
                        <w:t xml:space="preserve">Cánovas del Castillo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12B5319D" w14:textId="77777777" w:rsidR="00A16807" w:rsidRDefault="00A16807" w:rsidP="00A16807">
                      <w:pPr>
                        <w:pStyle w:val="AATREBUCH"/>
                        <w:spacing w:line="360" w:lineRule="auto"/>
                        <w:jc w:val="right"/>
                        <w:rPr>
                          <w:color w:val="009900"/>
                        </w:rPr>
                      </w:pPr>
                      <w:r>
                        <w:t xml:space="preserve">Espartero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4C3D0291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  <w:r>
                        <w:t xml:space="preserve">Sagasta </w:t>
                      </w:r>
                      <w:r w:rsidRPr="00CC593B">
                        <w:rPr>
                          <w:color w:val="009900"/>
                        </w:rPr>
                        <w:t>•</w:t>
                      </w:r>
                    </w:p>
                    <w:p w14:paraId="5B9846CC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  <w:jc w:val="righ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inline distT="0" distB="0" distL="0" distR="0" wp14:anchorId="15B87C08" wp14:editId="617B0530">
                <wp:extent cx="1666875" cy="1523499"/>
                <wp:effectExtent l="0" t="0" r="9525" b="635"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523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90BC6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Liberales</w:t>
                            </w:r>
                          </w:p>
                          <w:p w14:paraId="30959F72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Progresistas</w:t>
                            </w:r>
                          </w:p>
                          <w:p w14:paraId="77129D45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Moderados</w:t>
                            </w:r>
                          </w:p>
                          <w:p w14:paraId="20285D80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 w:rsidRPr="00CC593B">
                              <w:rPr>
                                <w:color w:val="009900"/>
                              </w:rPr>
                              <w:t>•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Conservadores</w:t>
                            </w:r>
                          </w:p>
                          <w:p w14:paraId="4797ADAC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</w:p>
                          <w:p w14:paraId="20EE85D7" w14:textId="77777777" w:rsidR="00A16807" w:rsidRDefault="00A16807" w:rsidP="00A168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B87C08" id="Cuadro de texto 58" o:spid="_x0000_s1038" type="#_x0000_t202" style="width:131.25pt;height:1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" fillcolor="window" stroked="f" strokeweight=".5pt">
                <v:textbox>
                  <w:txbxContent>
                    <w:p w14:paraId="7C890BC6" w14:textId="77777777" w:rsidR="00A16807" w:rsidRDefault="00A16807" w:rsidP="00A16807">
                      <w:pPr>
                        <w:pStyle w:val="AATREBUCH"/>
                        <w:spacing w:line="360" w:lineRule="auto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  <w:r>
                        <w:t>Liberales</w:t>
                      </w:r>
                    </w:p>
                    <w:p w14:paraId="30959F72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  <w:r>
                        <w:t>Progresistas</w:t>
                      </w:r>
                    </w:p>
                    <w:p w14:paraId="77129D45" w14:textId="77777777" w:rsidR="00A16807" w:rsidRDefault="00A16807" w:rsidP="00A16807">
                      <w:pPr>
                        <w:pStyle w:val="AATREBUCH"/>
                        <w:spacing w:line="360" w:lineRule="auto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  <w:r>
                        <w:t>Moderados</w:t>
                      </w:r>
                    </w:p>
                    <w:p w14:paraId="20285D80" w14:textId="77777777" w:rsidR="00A16807" w:rsidRDefault="00A16807" w:rsidP="00A16807">
                      <w:pPr>
                        <w:pStyle w:val="AATREBUCH"/>
                        <w:spacing w:line="360" w:lineRule="auto"/>
                      </w:pPr>
                      <w:r w:rsidRPr="00CC593B">
                        <w:rPr>
                          <w:color w:val="009900"/>
                        </w:rPr>
                        <w:t>•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  <w:r>
                        <w:t>Conservadores</w:t>
                      </w:r>
                    </w:p>
                    <w:p w14:paraId="4797ADAC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</w:pPr>
                    </w:p>
                    <w:p w14:paraId="20EE85D7" w14:textId="77777777" w:rsidR="00A16807" w:rsidRDefault="00A16807" w:rsidP="00A16807"/>
                  </w:txbxContent>
                </v:textbox>
                <w10:anchorlock/>
              </v:shape>
            </w:pict>
          </mc:Fallback>
        </mc:AlternateContent>
      </w:r>
    </w:p>
    <w:p w14:paraId="1EA0A8BF" w14:textId="77777777" w:rsidR="00A16807" w:rsidRPr="00717D21" w:rsidRDefault="00A16807" w:rsidP="00A16807">
      <w:pPr>
        <w:pStyle w:val="Enunciado"/>
      </w:pPr>
      <w:r w:rsidRPr="00CC593B">
        <w:rPr>
          <w:rFonts w:eastAsia="Times New Roman"/>
          <w:color w:val="009900"/>
        </w:rPr>
        <w:t>3.</w:t>
      </w:r>
      <w:r>
        <w:rPr>
          <w:rFonts w:eastAsia="Times New Roman"/>
          <w:color w:val="00B050"/>
        </w:rPr>
        <w:tab/>
      </w:r>
      <w:r w:rsidRPr="00717D21">
        <w:t xml:space="preserve">Contesta al siguiente </w:t>
      </w:r>
      <w:r w:rsidRPr="00C04681">
        <w:t>cuestionario</w:t>
      </w:r>
      <w:r w:rsidRPr="00717D21">
        <w:t>.</w:t>
      </w:r>
    </w:p>
    <w:p w14:paraId="14766069" w14:textId="77777777" w:rsidR="00A16807" w:rsidRDefault="00A16807" w:rsidP="00A16807">
      <w:pPr>
        <w:pStyle w:val="Suborden"/>
      </w:pPr>
      <w:r w:rsidRPr="00CC593B">
        <w:rPr>
          <w:rFonts w:eastAsia="Times New Roman"/>
          <w:b/>
          <w:bCs/>
          <w:noProof w:val="0"/>
          <w:color w:val="009900"/>
        </w:rPr>
        <w:t>a.</w:t>
      </w:r>
      <w:r w:rsidRPr="00C04681">
        <w:rPr>
          <w:rFonts w:eastAsia="Times New Roman" w:cs="Lucida Sans"/>
          <w:b/>
        </w:rPr>
        <w:tab/>
      </w:r>
      <w:r w:rsidRPr="00864A41">
        <w:t xml:space="preserve">Fíjate en las ideas principales de los moderados y </w:t>
      </w:r>
      <w:r>
        <w:t xml:space="preserve">de </w:t>
      </w:r>
      <w:r w:rsidRPr="00864A41">
        <w:t>los progresistas. ¿Cuál</w:t>
      </w:r>
      <w:r>
        <w:t>es</w:t>
      </w:r>
      <w:r w:rsidRPr="00864A41">
        <w:t xml:space="preserve"> de </w:t>
      </w:r>
      <w:r>
        <w:t>ellos</w:t>
      </w:r>
      <w:r w:rsidRPr="00864A41">
        <w:t xml:space="preserve"> </w:t>
      </w:r>
      <w:r>
        <w:t>crees</w:t>
      </w:r>
      <w:r w:rsidRPr="00864A41">
        <w:t xml:space="preserve"> que defendían ideas más parecidas al sistema político español actual?</w:t>
      </w:r>
    </w:p>
    <w:p w14:paraId="1C5D5864" w14:textId="77777777" w:rsidR="00A16807" w:rsidRPr="00CC593B" w:rsidRDefault="00A16807" w:rsidP="00A16807">
      <w:pPr>
        <w:pStyle w:val="Puntill"/>
        <w:rPr>
          <w:b w:val="0"/>
        </w:rPr>
      </w:pPr>
      <w:r w:rsidRPr="00CC593B">
        <w:rPr>
          <w:b w:val="0"/>
        </w:rPr>
        <w:t>……………………………………………………………………………………………………………………………………………</w:t>
      </w:r>
    </w:p>
    <w:p w14:paraId="4414A94D" w14:textId="77777777" w:rsidR="00A16807" w:rsidRDefault="00A16807" w:rsidP="00A16807">
      <w:pPr>
        <w:rPr>
          <w:rFonts w:ascii="Trebuchet MS" w:eastAsia="Times New Roman" w:hAnsi="Trebuchet MS" w:cs="Lucida Sans"/>
          <w:b/>
          <w:noProof/>
          <w:color w:val="009900"/>
          <w:sz w:val="27"/>
          <w:szCs w:val="27"/>
          <w:lang w:eastAsia="es-ES"/>
        </w:rPr>
      </w:pPr>
      <w:r>
        <w:rPr>
          <w:rFonts w:eastAsia="Times New Roman" w:cs="Lucida Sans"/>
          <w:b/>
          <w:color w:val="009900"/>
        </w:rPr>
        <w:br w:type="page"/>
      </w:r>
    </w:p>
    <w:p w14:paraId="67AFD8EB" w14:textId="77777777" w:rsidR="00A16807" w:rsidRDefault="00A16807" w:rsidP="00A16807">
      <w:pPr>
        <w:pStyle w:val="Suborden"/>
      </w:pPr>
      <w:r w:rsidRPr="00CC593B">
        <w:rPr>
          <w:rFonts w:eastAsia="Times New Roman" w:cs="Lucida Sans"/>
          <w:b/>
          <w:color w:val="009900"/>
        </w:rPr>
        <w:lastRenderedPageBreak/>
        <w:t>b.</w:t>
      </w:r>
      <w:r w:rsidRPr="00CC593B">
        <w:rPr>
          <w:rFonts w:eastAsia="Times New Roman" w:cs="Lucida Sans"/>
          <w:b/>
          <w:color w:val="00B050"/>
        </w:rPr>
        <w:t xml:space="preserve"> </w:t>
      </w:r>
      <w:r w:rsidRPr="000437E1">
        <w:t xml:space="preserve">¿Para qué </w:t>
      </w:r>
      <w:r>
        <w:t>crees</w:t>
      </w:r>
      <w:r w:rsidRPr="000437E1">
        <w:t xml:space="preserve"> que se hacían caricaturas como la que aparecen en la </w:t>
      </w:r>
      <w:r>
        <w:t xml:space="preserve">primera </w:t>
      </w:r>
      <w:r w:rsidRPr="000437E1">
        <w:t>página?</w:t>
      </w:r>
      <w:r>
        <w:t xml:space="preserve"> Marca la opción correcta.</w:t>
      </w:r>
    </w:p>
    <w:p w14:paraId="6021A96D" w14:textId="77777777" w:rsidR="00A16807" w:rsidRPr="00CC593B" w:rsidRDefault="00A16807" w:rsidP="00A16807">
      <w:pPr>
        <w:pStyle w:val="Puntill"/>
        <w:rPr>
          <w:b w:val="0"/>
        </w:rPr>
      </w:pPr>
      <w:r>
        <w:rPr>
          <w:rFonts w:cs="Times New Roman"/>
          <w:noProof/>
          <w:color w:val="231F20"/>
          <w:lang w:eastAsia="es-ES"/>
        </w:rPr>
        <mc:AlternateContent>
          <mc:Choice Requires="wps">
            <w:drawing>
              <wp:inline distT="0" distB="0" distL="0" distR="0" wp14:anchorId="4782EAD0" wp14:editId="04770861">
                <wp:extent cx="5863389" cy="1219200"/>
                <wp:effectExtent l="0" t="0" r="4445" b="0"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389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029C8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>
                              <w:rPr>
                                <w:color w:val="009900"/>
                                <w:bdr w:val="single" w:sz="4" w:space="0" w:color="auto"/>
                              </w:rPr>
                              <w:t xml:space="preserve">   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437E1">
                              <w:t xml:space="preserve">Para que las personas conocieran a los miembros del </w:t>
                            </w:r>
                            <w:r>
                              <w:t>G</w:t>
                            </w:r>
                            <w:r w:rsidRPr="000437E1">
                              <w:t>obierno</w:t>
                            </w:r>
                            <w:r>
                              <w:t>.</w:t>
                            </w:r>
                          </w:p>
                          <w:p w14:paraId="53CFC415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>
                              <w:rPr>
                                <w:color w:val="009900"/>
                                <w:bdr w:val="single" w:sz="4" w:space="0" w:color="auto"/>
                              </w:rPr>
                              <w:t xml:space="preserve">   </w:t>
                            </w:r>
                            <w:r>
                              <w:rPr>
                                <w:color w:val="00B050"/>
                              </w:rPr>
                              <w:t xml:space="preserve">  </w:t>
                            </w:r>
                            <w:r w:rsidRPr="000437E1">
                              <w:t xml:space="preserve">Para burlarse de los miembros del </w:t>
                            </w:r>
                            <w:r>
                              <w:t>G</w:t>
                            </w:r>
                            <w:r w:rsidRPr="000437E1">
                              <w:t>obierno.</w:t>
                            </w:r>
                          </w:p>
                          <w:p w14:paraId="64A23F14" w14:textId="77777777" w:rsidR="00A16807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  <w:r>
                              <w:rPr>
                                <w:color w:val="009900"/>
                                <w:bdr w:val="single" w:sz="4" w:space="0" w:color="auto"/>
                              </w:rPr>
                              <w:t xml:space="preserve">   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437E1">
                              <w:t xml:space="preserve">Para ofrecer una crítica humorística de la labor del </w:t>
                            </w:r>
                            <w:r>
                              <w:t>G</w:t>
                            </w:r>
                            <w:r w:rsidRPr="000437E1">
                              <w:t>obierno.</w:t>
                            </w:r>
                          </w:p>
                          <w:p w14:paraId="3F5AE038" w14:textId="77777777" w:rsidR="00A16807" w:rsidRPr="00F62536" w:rsidRDefault="00A16807" w:rsidP="00A16807">
                            <w:pPr>
                              <w:pStyle w:val="AATREBUCH"/>
                              <w:spacing w:line="360" w:lineRule="auto"/>
                            </w:pPr>
                          </w:p>
                          <w:p w14:paraId="1C58AB26" w14:textId="77777777" w:rsidR="00A16807" w:rsidRDefault="00A16807" w:rsidP="00A168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82EAD0" id="Cuadro de texto 31" o:spid="_x0000_s1039" type="#_x0000_t202" style="width:461.7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" fillcolor="window" stroked="f" strokeweight=".5pt">
                <v:textbox>
                  <w:txbxContent>
                    <w:p w14:paraId="548029C8" w14:textId="77777777" w:rsidR="00A16807" w:rsidRDefault="00A16807" w:rsidP="00A16807">
                      <w:pPr>
                        <w:pStyle w:val="AATREBUCH"/>
                        <w:spacing w:line="360" w:lineRule="auto"/>
                      </w:pPr>
                      <w:r>
                        <w:rPr>
                          <w:color w:val="009900"/>
                          <w:bdr w:val="single" w:sz="4" w:space="0" w:color="auto"/>
                        </w:rPr>
                        <w:t xml:space="preserve">   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  <w:r w:rsidRPr="000437E1">
                        <w:t xml:space="preserve">Para que las personas conocieran a los miembros del </w:t>
                      </w:r>
                      <w:r>
                        <w:t>G</w:t>
                      </w:r>
                      <w:r w:rsidRPr="000437E1">
                        <w:t>obierno</w:t>
                      </w:r>
                      <w:r>
                        <w:t>.</w:t>
                      </w:r>
                    </w:p>
                    <w:p w14:paraId="53CFC415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</w:pPr>
                      <w:r>
                        <w:rPr>
                          <w:color w:val="009900"/>
                          <w:bdr w:val="single" w:sz="4" w:space="0" w:color="auto"/>
                        </w:rPr>
                        <w:t xml:space="preserve">   </w:t>
                      </w:r>
                      <w:r>
                        <w:rPr>
                          <w:color w:val="00B050"/>
                        </w:rPr>
                        <w:t xml:space="preserve">  </w:t>
                      </w:r>
                      <w:r w:rsidRPr="000437E1">
                        <w:t xml:space="preserve">Para burlarse de los miembros del </w:t>
                      </w:r>
                      <w:r>
                        <w:t>G</w:t>
                      </w:r>
                      <w:r w:rsidRPr="000437E1">
                        <w:t>obierno.</w:t>
                      </w:r>
                    </w:p>
                    <w:p w14:paraId="64A23F14" w14:textId="77777777" w:rsidR="00A16807" w:rsidRDefault="00A16807" w:rsidP="00A16807">
                      <w:pPr>
                        <w:pStyle w:val="AATREBUCH"/>
                        <w:spacing w:line="360" w:lineRule="auto"/>
                      </w:pPr>
                      <w:r>
                        <w:rPr>
                          <w:color w:val="009900"/>
                          <w:bdr w:val="single" w:sz="4" w:space="0" w:color="auto"/>
                        </w:rPr>
                        <w:t xml:space="preserve">   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  <w:r w:rsidRPr="000437E1">
                        <w:t xml:space="preserve">Para ofrecer una crítica humorística de la labor del </w:t>
                      </w:r>
                      <w:r>
                        <w:t>G</w:t>
                      </w:r>
                      <w:r w:rsidRPr="000437E1">
                        <w:t>obierno.</w:t>
                      </w:r>
                    </w:p>
                    <w:p w14:paraId="3F5AE038" w14:textId="77777777" w:rsidR="00A16807" w:rsidRPr="00F62536" w:rsidRDefault="00A16807" w:rsidP="00A16807">
                      <w:pPr>
                        <w:pStyle w:val="AATREBUCH"/>
                        <w:spacing w:line="360" w:lineRule="auto"/>
                      </w:pPr>
                    </w:p>
                    <w:p w14:paraId="1C58AB26" w14:textId="77777777" w:rsidR="00A16807" w:rsidRDefault="00A16807" w:rsidP="00A16807"/>
                  </w:txbxContent>
                </v:textbox>
                <w10:anchorlock/>
              </v:shape>
            </w:pict>
          </mc:Fallback>
        </mc:AlternateContent>
      </w:r>
    </w:p>
    <w:p w14:paraId="066DB6AF" w14:textId="77777777" w:rsidR="00A16807" w:rsidRDefault="00A16807" w:rsidP="00A16807">
      <w:pPr>
        <w:pStyle w:val="Suborden"/>
      </w:pPr>
      <w:r w:rsidRPr="00CC593B">
        <w:rPr>
          <w:rFonts w:eastAsia="Times New Roman" w:cs="Lucida Sans"/>
          <w:b/>
          <w:color w:val="009900"/>
        </w:rPr>
        <w:t>c.</w:t>
      </w:r>
      <w:r>
        <w:rPr>
          <w:rFonts w:eastAsia="Times New Roman" w:cs="Lucida Sans"/>
          <w:b/>
          <w:color w:val="00B050"/>
        </w:rPr>
        <w:tab/>
      </w:r>
      <w:r w:rsidRPr="000437E1">
        <w:t>En la primera</w:t>
      </w:r>
      <w:r>
        <w:t xml:space="preserve"> caricatura</w:t>
      </w:r>
      <w:r w:rsidRPr="000437E1">
        <w:t>, Cánovas se sienta a la mesa y Sagasta le sirve la comida. ¿Qué aparece representado en la segunda?</w:t>
      </w:r>
    </w:p>
    <w:p w14:paraId="3A060342" w14:textId="77777777" w:rsidR="00A16807" w:rsidRDefault="00A16807" w:rsidP="00A16807">
      <w:pPr>
        <w:pStyle w:val="Puntill"/>
        <w:spacing w:after="0"/>
        <w:rPr>
          <w:b w:val="0"/>
        </w:rPr>
      </w:pPr>
      <w:r w:rsidRPr="00CC593B">
        <w:rPr>
          <w:b w:val="0"/>
        </w:rPr>
        <w:t>……………………………………………………………………………………………………………………………………………</w:t>
      </w:r>
    </w:p>
    <w:p w14:paraId="13B7D0D9" w14:textId="77777777" w:rsidR="00A16807" w:rsidRPr="00CC593B" w:rsidRDefault="00A16807" w:rsidP="00A16807">
      <w:pPr>
        <w:pStyle w:val="Puntill"/>
        <w:spacing w:before="120"/>
        <w:rPr>
          <w:b w:val="0"/>
        </w:rPr>
      </w:pPr>
      <w:r w:rsidRPr="00CC593B">
        <w:rPr>
          <w:b w:val="0"/>
        </w:rPr>
        <w:t>……………………………………………………………………………………………………………………………………………</w:t>
      </w:r>
    </w:p>
    <w:p w14:paraId="38B99DD6" w14:textId="77777777" w:rsidR="00A16807" w:rsidRPr="00790659" w:rsidRDefault="00A16807" w:rsidP="00A16807">
      <w:pPr>
        <w:spacing w:line="360" w:lineRule="auto"/>
        <w:rPr>
          <w:rFonts w:ascii="Trebuchet MS" w:hAnsi="Trebuchet MS"/>
          <w:sz w:val="27"/>
          <w:szCs w:val="27"/>
        </w:rPr>
      </w:pPr>
    </w:p>
    <w:p w14:paraId="3BC42148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26430438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4482EED9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59079D2A" w14:textId="3349ED51" w:rsidR="00A16807" w:rsidRPr="00A16807" w:rsidRDefault="00A16807" w:rsidP="00A16807">
      <w:pPr>
        <w:spacing w:after="0" w:line="360" w:lineRule="auto"/>
        <w:jc w:val="both"/>
        <w:rPr>
          <w:rFonts w:ascii="Trebuchet MS" w:eastAsia="Times New Roman" w:hAnsi="Trebuchet MS" w:cstheme="minorHAnsi"/>
          <w:color w:val="0070C0"/>
          <w:sz w:val="27"/>
          <w:szCs w:val="27"/>
          <w:lang w:val="es-ES_tradnl" w:eastAsia="es-ES"/>
        </w:rPr>
      </w:pPr>
      <w:bookmarkStart w:id="1" w:name="_GoBack"/>
      <w:r>
        <w:rPr>
          <w:noProof/>
          <w:lang w:eastAsia="es-ES"/>
        </w:rPr>
        <w:lastRenderedPageBreak/>
        <w:drawing>
          <wp:inline distT="0" distB="0" distL="0" distR="0" wp14:anchorId="37BB8D20" wp14:editId="2ED53763">
            <wp:extent cx="6058535" cy="3523992"/>
            <wp:effectExtent l="19050" t="19050" r="18415" b="1968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35239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3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End w:id="1"/>
    </w:p>
    <w:p w14:paraId="14253585" w14:textId="77777777" w:rsidR="00A16807" w:rsidRDefault="00A16807" w:rsidP="00A16807">
      <w:pPr>
        <w:spacing w:before="24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AA29D0">
        <w:rPr>
          <w:rFonts w:ascii="Trebuchet MS" w:eastAsia="Calibri" w:hAnsi="Trebuchet MS" w:cs="Times New Roman"/>
          <w:b/>
          <w:color w:val="76923C"/>
          <w:sz w:val="27"/>
          <w:szCs w:val="27"/>
        </w:rPr>
        <w:t>Localiz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a</w:t>
      </w:r>
      <w:r w:rsidRPr="00AA29D0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el tema.</w:t>
      </w:r>
    </w:p>
    <w:p w14:paraId="7282D9F3" w14:textId="77777777" w:rsidR="00A16807" w:rsidRPr="0018507F" w:rsidRDefault="00A16807" w:rsidP="00A16807">
      <w:pPr>
        <w:spacing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1.</w:t>
      </w:r>
      <w:r w:rsidRPr="0018507F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 Acerca de la Guerra de Independencia, Galdós…</w:t>
      </w:r>
    </w:p>
    <w:p w14:paraId="20F026AE" w14:textId="77777777" w:rsidR="00A16807" w:rsidRPr="0018507F" w:rsidRDefault="00A16807" w:rsidP="00A16807">
      <w:pPr>
        <w:spacing w:line="360" w:lineRule="auto"/>
        <w:ind w:left="284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AA29D0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A. 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se inventa unos hechos bélicos que transcurren en las calles de Madrid.</w:t>
      </w:r>
    </w:p>
    <w:p w14:paraId="3808AE2A" w14:textId="77777777" w:rsidR="00A16807" w:rsidRPr="0018507F" w:rsidRDefault="00A16807" w:rsidP="00A16807">
      <w:pPr>
        <w:spacing w:line="360" w:lineRule="auto"/>
        <w:ind w:left="284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B.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se inventa unos hechos bélicos que transcurren en las calles de Madrid. </w:t>
      </w:r>
    </w:p>
    <w:p w14:paraId="400E49A4" w14:textId="77777777" w:rsidR="00A16807" w:rsidRPr="0018507F" w:rsidRDefault="00A16807" w:rsidP="00A16807">
      <w:pPr>
        <w:spacing w:line="360" w:lineRule="auto"/>
        <w:ind w:left="284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C.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describe unos hechos bélicos que ocurrieron a otras personas en Madrid.</w:t>
      </w:r>
    </w:p>
    <w:p w14:paraId="7F2BDDE2" w14:textId="77777777" w:rsidR="00A16807" w:rsidRPr="003C742B" w:rsidRDefault="00A16807" w:rsidP="00A16807">
      <w:pPr>
        <w:spacing w:before="360" w:after="60" w:line="360" w:lineRule="auto"/>
        <w:rPr>
          <w:rFonts w:eastAsia="Times New Roman" w:cstheme="minorHAnsi"/>
          <w:b/>
          <w:bCs/>
          <w:color w:val="0070C0"/>
          <w:lang w:val="es-ES_tradnl" w:eastAsia="es-ES"/>
        </w:rPr>
      </w:pPr>
      <w:r w:rsidRPr="00AA29D0">
        <w:rPr>
          <w:rFonts w:ascii="Trebuchet MS" w:eastAsia="Calibri" w:hAnsi="Trebuchet MS" w:cs="Times New Roman"/>
          <w:b/>
          <w:color w:val="76923C"/>
          <w:sz w:val="27"/>
          <w:szCs w:val="27"/>
        </w:rPr>
        <w:lastRenderedPageBreak/>
        <w:t>Localiz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a</w:t>
      </w:r>
      <w:r w:rsidRPr="00AA29D0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la idea principal.</w:t>
      </w:r>
    </w:p>
    <w:p w14:paraId="50EC27FA" w14:textId="77777777" w:rsidR="00A16807" w:rsidRPr="0018507F" w:rsidRDefault="00A16807" w:rsidP="00A16807">
      <w:pPr>
        <w:spacing w:line="360" w:lineRule="auto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2.</w:t>
      </w:r>
      <w:r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 </w:t>
      </w:r>
      <w:r w:rsidRPr="0018507F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Completa este resumen del texto.  </w:t>
      </w:r>
    </w:p>
    <w:p w14:paraId="0EC68BD9" w14:textId="77777777" w:rsidR="00A16807" w:rsidRPr="0018507F" w:rsidRDefault="00A16807" w:rsidP="00A16807">
      <w:pPr>
        <w:spacing w:line="360" w:lineRule="auto"/>
        <w:contextualSpacing/>
        <w:jc w:val="both"/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  <w:t xml:space="preserve">Primero una multitud de personas de </w:t>
      </w:r>
      <w:r w:rsidRPr="0018507F">
        <w:rPr>
          <w:rFonts w:ascii="Trebuchet MS" w:eastAsiaTheme="minorEastAsia" w:hAnsi="Trebuchet MS" w:cstheme="minorHAnsi"/>
          <w:i/>
          <w:color w:val="7B7B7B" w:themeColor="accent3" w:themeShade="BF"/>
          <w:sz w:val="27"/>
          <w:szCs w:val="27"/>
          <w:lang w:eastAsia="es-ES"/>
        </w:rPr>
        <w:t>•••</w:t>
      </w:r>
      <w:r w:rsidRPr="0018507F"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  <w:t xml:space="preserve"> se disponen para el combate. Después, Galdós describe el horror de la guerra reflejado en las </w:t>
      </w:r>
      <w:r w:rsidRPr="0018507F">
        <w:rPr>
          <w:rFonts w:ascii="Trebuchet MS" w:eastAsiaTheme="minorEastAsia" w:hAnsi="Trebuchet MS" w:cstheme="minorHAnsi"/>
          <w:i/>
          <w:color w:val="7B7B7B" w:themeColor="accent3" w:themeShade="BF"/>
          <w:sz w:val="27"/>
          <w:szCs w:val="27"/>
          <w:lang w:eastAsia="es-ES"/>
        </w:rPr>
        <w:t>•••</w:t>
      </w:r>
      <w:r w:rsidRPr="0018507F"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  <w:t xml:space="preserve"> </w:t>
      </w:r>
    </w:p>
    <w:p w14:paraId="71EFB821" w14:textId="77777777" w:rsidR="00A16807" w:rsidRPr="0018507F" w:rsidRDefault="00A16807" w:rsidP="00A16807">
      <w:pPr>
        <w:spacing w:line="360" w:lineRule="auto"/>
        <w:ind w:left="284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AA29D0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A. 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distintos pueblos de España / casas destrozadas de la calle San José.</w:t>
      </w:r>
    </w:p>
    <w:p w14:paraId="1477C1F4" w14:textId="77777777" w:rsidR="00A16807" w:rsidRPr="0018507F" w:rsidRDefault="00A16807" w:rsidP="00A16807">
      <w:pPr>
        <w:spacing w:line="360" w:lineRule="auto"/>
        <w:ind w:left="284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B.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distinta ideología política / caras de pánico de las gentes del pueblo. </w:t>
      </w:r>
    </w:p>
    <w:p w14:paraId="515859C6" w14:textId="77777777" w:rsidR="00A16807" w:rsidRPr="0018507F" w:rsidRDefault="00A16807" w:rsidP="00A16807">
      <w:pPr>
        <w:spacing w:line="360" w:lineRule="auto"/>
        <w:ind w:left="284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C.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distinto sexo y clase social / mujeres reconociendo cadáveres.</w:t>
      </w:r>
    </w:p>
    <w:p w14:paraId="4578DA3F" w14:textId="77777777" w:rsidR="00A16807" w:rsidRDefault="00A16807" w:rsidP="00A16807">
      <w:pPr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br w:type="page"/>
      </w:r>
    </w:p>
    <w:p w14:paraId="48596A25" w14:textId="77777777" w:rsidR="00A16807" w:rsidRPr="0018507F" w:rsidRDefault="00A16807" w:rsidP="00A16807">
      <w:pPr>
        <w:spacing w:before="24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18507F">
        <w:rPr>
          <w:rFonts w:ascii="Trebuchet MS" w:eastAsia="Calibri" w:hAnsi="Trebuchet MS" w:cs="Times New Roman"/>
          <w:b/>
          <w:color w:val="76923C"/>
          <w:sz w:val="27"/>
          <w:szCs w:val="27"/>
        </w:rPr>
        <w:lastRenderedPageBreak/>
        <w:t xml:space="preserve">Fíjate en la estructura del texto. </w:t>
      </w:r>
    </w:p>
    <w:p w14:paraId="2949DD51" w14:textId="77777777" w:rsidR="00A16807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3. </w:t>
      </w:r>
      <w:r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ab/>
      </w:r>
      <w:r w:rsidRPr="0018507F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>Este esquema de colores es una representación del texto. Subraya cada idea con el color con el que creas que está relacionada.</w:t>
      </w:r>
    </w:p>
    <w:p w14:paraId="11BC3808" w14:textId="77777777" w:rsidR="00A16807" w:rsidRPr="0018507F" w:rsidRDefault="00A16807" w:rsidP="00A16807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AA29D0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A. </w:t>
      </w:r>
      <w:r w:rsidRPr="000E53F5">
        <w:rPr>
          <w:rFonts w:ascii="Trebuchet MS" w:eastAsiaTheme="minorEastAsia" w:hAnsi="Trebuchet MS" w:cstheme="minorHAnsi"/>
          <w:sz w:val="27"/>
          <w:szCs w:val="27"/>
          <w:highlight w:val="yellow"/>
          <w:lang w:eastAsia="es-ES"/>
        </w:rPr>
        <w:t>Son los datos de la publicación del libro de Benito Pérez Galdós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7CBE48F2" w14:textId="77777777" w:rsidR="00A16807" w:rsidRPr="0018507F" w:rsidRDefault="00A16807" w:rsidP="00A16807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B.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0E53F5">
        <w:rPr>
          <w:rFonts w:ascii="Trebuchet MS" w:eastAsiaTheme="minorEastAsia" w:hAnsi="Trebuchet MS" w:cstheme="minorHAnsi"/>
          <w:sz w:val="27"/>
          <w:szCs w:val="27"/>
          <w:highlight w:val="green"/>
          <w:lang w:eastAsia="es-ES"/>
        </w:rPr>
        <w:t>Conforma el título del texto</w:t>
      </w:r>
      <w:r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2B01550A" w14:textId="77777777" w:rsidR="00A16807" w:rsidRDefault="00A16807" w:rsidP="00A16807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C.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0E53F5">
        <w:rPr>
          <w:rFonts w:ascii="Trebuchet MS" w:eastAsiaTheme="minorEastAsia" w:hAnsi="Trebuchet MS" w:cstheme="minorHAnsi"/>
          <w:sz w:val="27"/>
          <w:szCs w:val="27"/>
          <w:highlight w:val="magenta"/>
          <w:lang w:eastAsia="es-ES"/>
        </w:rPr>
        <w:t>Es la introducción al texto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6D28347A" w14:textId="77777777" w:rsidR="00A16807" w:rsidRPr="0018507F" w:rsidRDefault="00A16807" w:rsidP="00A16807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D</w:t>
      </w: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0E53F5">
        <w:rPr>
          <w:rFonts w:ascii="Trebuchet MS" w:eastAsiaTheme="minorEastAsia" w:hAnsi="Trebuchet MS" w:cstheme="minorHAnsi"/>
          <w:sz w:val="27"/>
          <w:szCs w:val="27"/>
          <w:highlight w:val="cyan"/>
          <w:lang w:eastAsia="es-ES"/>
        </w:rPr>
        <w:t>Describe un episodio de la Guerra de la Independencia en Madrid</w:t>
      </w:r>
      <w:r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3A720FFA" w14:textId="77777777" w:rsidR="00A16807" w:rsidRPr="000E53F5" w:rsidRDefault="00A16807" w:rsidP="00A16807">
      <w:pPr>
        <w:spacing w:before="36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0E53F5">
        <w:rPr>
          <w:rFonts w:ascii="Trebuchet MS" w:eastAsia="Calibri" w:hAnsi="Trebuchet MS" w:cs="Times New Roman"/>
          <w:b/>
          <w:color w:val="76923C"/>
          <w:sz w:val="27"/>
          <w:szCs w:val="27"/>
        </w:rPr>
        <w:t>Busc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a</w:t>
      </w:r>
      <w:r w:rsidRPr="000E53F5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información.</w:t>
      </w:r>
    </w:p>
    <w:p w14:paraId="44DBB3C6" w14:textId="77777777" w:rsidR="00A16807" w:rsidRPr="000E53F5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0E53F5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4. </w:t>
      </w:r>
      <w:r w:rsidRPr="000E53F5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¿Qué le ocurre </w:t>
      </w:r>
      <w:r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>al narrador</w:t>
      </w:r>
      <w:r w:rsidRPr="000E53F5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 durante el enfrentamiento?</w:t>
      </w:r>
    </w:p>
    <w:p w14:paraId="3B8C977C" w14:textId="77777777" w:rsidR="00A16807" w:rsidRPr="000E53F5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1B9C40BF" w14:textId="77777777" w:rsidR="00A16807" w:rsidRPr="000E53F5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546CAAEA" w14:textId="77777777" w:rsidR="00A16807" w:rsidRPr="000E53F5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67E5B071" w14:textId="77777777" w:rsidR="00A16807" w:rsidRDefault="00A16807" w:rsidP="00A16807">
      <w:pPr>
        <w:spacing w:after="0" w:line="240" w:lineRule="auto"/>
        <w:jc w:val="both"/>
        <w:rPr>
          <w:rFonts w:eastAsia="Times New Roman" w:cstheme="minorHAnsi"/>
          <w:color w:val="0070C0"/>
          <w:lang w:val="es-ES_tradnl" w:eastAsia="es-ES"/>
        </w:rPr>
      </w:pPr>
    </w:p>
    <w:p w14:paraId="71AECC4B" w14:textId="77777777" w:rsidR="00A16807" w:rsidRPr="000E53F5" w:rsidRDefault="00A16807" w:rsidP="00A16807">
      <w:pPr>
        <w:spacing w:before="24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0E53F5">
        <w:rPr>
          <w:rFonts w:ascii="Trebuchet MS" w:eastAsia="Calibri" w:hAnsi="Trebuchet MS" w:cs="Times New Roman"/>
          <w:b/>
          <w:color w:val="76923C"/>
          <w:sz w:val="27"/>
          <w:szCs w:val="27"/>
        </w:rPr>
        <w:t>Relacion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a</w:t>
      </w:r>
      <w:r w:rsidRPr="000E53F5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significados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.</w:t>
      </w:r>
    </w:p>
    <w:p w14:paraId="59E05301" w14:textId="77777777" w:rsidR="00A16807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0E53F5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5.</w:t>
      </w:r>
      <w:r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 </w:t>
      </w:r>
      <w:r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ab/>
      </w:r>
      <w:r w:rsidRPr="000E53F5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>El texto dice que las personas que componían la multitud se reunieron allí espontáneamente, lo que significa que lo hicieron…</w:t>
      </w:r>
    </w:p>
    <w:p w14:paraId="0DDD2DA6" w14:textId="77777777" w:rsidR="00A16807" w:rsidRPr="0018507F" w:rsidRDefault="00A16807" w:rsidP="00A16807">
      <w:pPr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AA29D0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A. </w:t>
      </w:r>
      <w:r w:rsidRPr="000E53F5">
        <w:rPr>
          <w:rFonts w:ascii="Trebuchet MS" w:eastAsiaTheme="minorEastAsia" w:hAnsi="Trebuchet MS" w:cstheme="minorHAnsi"/>
          <w:sz w:val="27"/>
          <w:szCs w:val="27"/>
          <w:lang w:eastAsia="es-ES"/>
        </w:rPr>
        <w:t>Voluntariamente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792CFC70" w14:textId="77777777" w:rsidR="00A16807" w:rsidRPr="0018507F" w:rsidRDefault="00A16807" w:rsidP="00A16807">
      <w:pPr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B.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0E53F5">
        <w:rPr>
          <w:rFonts w:ascii="Trebuchet MS" w:eastAsiaTheme="minorEastAsia" w:hAnsi="Trebuchet MS" w:cstheme="minorHAnsi"/>
          <w:sz w:val="27"/>
          <w:szCs w:val="27"/>
          <w:lang w:eastAsia="es-ES"/>
        </w:rPr>
        <w:t>Casualmente</w:t>
      </w:r>
      <w:r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4DDD4B4C" w14:textId="77777777" w:rsidR="00A16807" w:rsidRPr="00522C17" w:rsidRDefault="00A16807" w:rsidP="00A16807">
      <w:pPr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C.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0E53F5">
        <w:rPr>
          <w:rFonts w:ascii="Trebuchet MS" w:eastAsiaTheme="minorEastAsia" w:hAnsi="Trebuchet MS" w:cstheme="minorHAnsi"/>
          <w:sz w:val="27"/>
          <w:szCs w:val="27"/>
          <w:lang w:eastAsia="es-ES"/>
        </w:rPr>
        <w:t>Lentamente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3D9E9121" w14:textId="77777777" w:rsidR="00A16807" w:rsidRPr="00522C17" w:rsidRDefault="00A16807" w:rsidP="00A16807">
      <w:pPr>
        <w:spacing w:before="36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522C17">
        <w:rPr>
          <w:rFonts w:ascii="Trebuchet MS" w:eastAsia="Calibri" w:hAnsi="Trebuchet MS" w:cs="Times New Roman"/>
          <w:b/>
          <w:color w:val="76923C"/>
          <w:sz w:val="27"/>
          <w:szCs w:val="27"/>
        </w:rPr>
        <w:t>Relacion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a</w:t>
      </w:r>
      <w:r w:rsidRPr="00522C17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significados</w:t>
      </w:r>
    </w:p>
    <w:p w14:paraId="073275C2" w14:textId="77777777" w:rsidR="00A16807" w:rsidRPr="00522C17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522C17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6. </w:t>
      </w:r>
      <w:r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ab/>
      </w:r>
      <w:r w:rsidRPr="00522C17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>Fíjate en el significado de esta palabra del texto e inventa una oración:</w:t>
      </w:r>
    </w:p>
    <w:p w14:paraId="35DC53FE" w14:textId="77777777" w:rsidR="00A16807" w:rsidRDefault="00A16807" w:rsidP="00A16807">
      <w:pPr>
        <w:contextualSpacing/>
        <w:jc w:val="both"/>
        <w:rPr>
          <w:rFonts w:ascii="CronosPro-Lt" w:eastAsiaTheme="minorEastAsia" w:hAnsi="CronosPro-Lt" w:cs="CronosPro-Lt"/>
          <w:b/>
          <w:color w:val="2F2F2E"/>
          <w:sz w:val="23"/>
          <w:szCs w:val="23"/>
          <w:lang w:eastAsia="es-ES"/>
        </w:rPr>
      </w:pPr>
      <w:r>
        <w:rPr>
          <w:rFonts w:ascii="CronosPro-Lt" w:eastAsiaTheme="minorEastAsia" w:hAnsi="CronosPro-Lt" w:cs="CronosPro-Lt"/>
          <w:b/>
          <w:noProof/>
          <w:color w:val="2F2F2E"/>
          <w:sz w:val="23"/>
          <w:szCs w:val="23"/>
          <w:lang w:eastAsia="es-ES"/>
        </w:rPr>
        <w:drawing>
          <wp:inline distT="0" distB="0" distL="0" distR="0" wp14:anchorId="7BD90778" wp14:editId="500072B7">
            <wp:extent cx="5905383" cy="678180"/>
            <wp:effectExtent l="0" t="0" r="635" b="762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21" cy="6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F9CF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68125F6D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61BE4E9D" w14:textId="77777777" w:rsidR="00A16807" w:rsidRDefault="00A16807" w:rsidP="00A16807">
      <w:pPr>
        <w:rPr>
          <w:rFonts w:eastAsia="Times New Roman" w:cstheme="minorHAnsi"/>
          <w:bCs/>
          <w:lang w:val="es-ES_tradnl" w:eastAsia="es-ES"/>
        </w:rPr>
      </w:pPr>
      <w:r>
        <w:rPr>
          <w:rFonts w:eastAsia="Times New Roman" w:cstheme="minorHAnsi"/>
          <w:bCs/>
          <w:lang w:val="es-ES_tradnl" w:eastAsia="es-ES"/>
        </w:rPr>
        <w:br w:type="page"/>
      </w:r>
    </w:p>
    <w:p w14:paraId="5CDAD0F3" w14:textId="77777777" w:rsidR="00A16807" w:rsidRPr="00522C17" w:rsidRDefault="00A16807" w:rsidP="00A16807">
      <w:pPr>
        <w:spacing w:before="36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 w:rsidRPr="00522C17">
        <w:rPr>
          <w:rFonts w:ascii="Trebuchet MS" w:eastAsia="Calibri" w:hAnsi="Trebuchet MS" w:cs="Times New Roman"/>
          <w:b/>
          <w:color w:val="76923C"/>
          <w:sz w:val="27"/>
          <w:szCs w:val="27"/>
        </w:rPr>
        <w:lastRenderedPageBreak/>
        <w:t>Relacion</w:t>
      </w: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a</w:t>
      </w:r>
      <w:r w:rsidRPr="00522C17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palabras. </w:t>
      </w:r>
    </w:p>
    <w:p w14:paraId="518ED40A" w14:textId="77777777" w:rsidR="00A16807" w:rsidRPr="00522C17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522C17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7.</w:t>
      </w:r>
      <w:r w:rsidRPr="00522C17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ab/>
      </w:r>
      <w:r w:rsidRPr="00522C17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>Vuelve a leer este párrafo del texto. ¿Quién o qué está hablándole a un pueblo entero?</w:t>
      </w:r>
    </w:p>
    <w:p w14:paraId="6F6974B2" w14:textId="77777777" w:rsidR="00A16807" w:rsidRPr="00F135E6" w:rsidRDefault="00A16807" w:rsidP="00A16807">
      <w:pPr>
        <w:spacing w:line="360" w:lineRule="auto"/>
        <w:contextualSpacing/>
        <w:jc w:val="both"/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</w:pPr>
      <w:r w:rsidRPr="00F135E6"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  <w:t xml:space="preserve">Componíanla personas de ambos sexos y de todas las clases de la sociedad, espontáneamente reunidas por uno de esos llamamientos morales, íntimos, misteriosos, informulados, que no parten de ninguna voz oficial, y resuenan de improviso en los oídos de un pueblo entero, </w:t>
      </w:r>
      <w:r w:rsidRPr="00F135E6">
        <w:rPr>
          <w:rFonts w:ascii="Trebuchet MS" w:eastAsiaTheme="minorEastAsia" w:hAnsi="Trebuchet MS" w:cstheme="minorHAnsi"/>
          <w:i/>
          <w:sz w:val="27"/>
          <w:szCs w:val="27"/>
          <w:highlight w:val="yellow"/>
          <w:lang w:eastAsia="es-ES"/>
        </w:rPr>
        <w:t>hablándole</w:t>
      </w:r>
      <w:r w:rsidRPr="00F135E6">
        <w:rPr>
          <w:rFonts w:ascii="Trebuchet MS" w:eastAsiaTheme="minorEastAsia" w:hAnsi="Trebuchet MS" w:cstheme="minorHAnsi"/>
          <w:i/>
          <w:sz w:val="27"/>
          <w:szCs w:val="27"/>
          <w:lang w:eastAsia="es-ES"/>
        </w:rPr>
        <w:t xml:space="preserve"> el balbuciente lenguaje de la inspiración. […]</w:t>
      </w:r>
    </w:p>
    <w:p w14:paraId="3BAED48A" w14:textId="77777777" w:rsidR="00A16807" w:rsidRPr="0018507F" w:rsidRDefault="00A16807" w:rsidP="00A16807">
      <w:pPr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AA29D0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A. </w:t>
      </w:r>
      <w:r w:rsidRPr="00F135E6">
        <w:rPr>
          <w:rFonts w:ascii="Trebuchet MS" w:eastAsiaTheme="minorEastAsia" w:hAnsi="Trebuchet MS" w:cstheme="minorHAnsi"/>
          <w:sz w:val="27"/>
          <w:szCs w:val="27"/>
          <w:lang w:eastAsia="es-ES"/>
        </w:rPr>
        <w:t>Un llamamiento moral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3D1C7FFC" w14:textId="77777777" w:rsidR="00A16807" w:rsidRPr="0018507F" w:rsidRDefault="00A16807" w:rsidP="00A16807">
      <w:pPr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B.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F135E6">
        <w:rPr>
          <w:rFonts w:ascii="Trebuchet MS" w:eastAsiaTheme="minorEastAsia" w:hAnsi="Trebuchet MS" w:cstheme="minorHAnsi"/>
          <w:sz w:val="27"/>
          <w:szCs w:val="27"/>
          <w:lang w:eastAsia="es-ES"/>
        </w:rPr>
        <w:t>Una voz oficial</w:t>
      </w:r>
      <w:r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0966B5D3" w14:textId="77777777" w:rsidR="00A16807" w:rsidRPr="00522C17" w:rsidRDefault="00A16807" w:rsidP="00A16807">
      <w:pPr>
        <w:spacing w:line="360" w:lineRule="auto"/>
        <w:ind w:left="426"/>
        <w:contextualSpacing/>
        <w:jc w:val="both"/>
        <w:rPr>
          <w:rFonts w:ascii="Trebuchet MS" w:eastAsiaTheme="minorEastAsia" w:hAnsi="Trebuchet MS" w:cstheme="minorHAnsi"/>
          <w:sz w:val="27"/>
          <w:szCs w:val="27"/>
          <w:lang w:eastAsia="es-ES"/>
        </w:rPr>
      </w:pPr>
      <w:r w:rsidRPr="0018507F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C.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 xml:space="preserve"> </w:t>
      </w:r>
      <w:r w:rsidRPr="00F135E6">
        <w:rPr>
          <w:rFonts w:ascii="Trebuchet MS" w:eastAsiaTheme="minorEastAsia" w:hAnsi="Trebuchet MS" w:cstheme="minorHAnsi"/>
          <w:sz w:val="27"/>
          <w:szCs w:val="27"/>
          <w:lang w:eastAsia="es-ES"/>
        </w:rPr>
        <w:t>Un pueblo entero</w:t>
      </w:r>
      <w:r w:rsidRPr="0018507F">
        <w:rPr>
          <w:rFonts w:ascii="Trebuchet MS" w:eastAsiaTheme="minorEastAsia" w:hAnsi="Trebuchet MS" w:cstheme="minorHAnsi"/>
          <w:sz w:val="27"/>
          <w:szCs w:val="27"/>
          <w:lang w:eastAsia="es-ES"/>
        </w:rPr>
        <w:t>.</w:t>
      </w:r>
    </w:p>
    <w:p w14:paraId="445A19DF" w14:textId="77777777" w:rsidR="00A16807" w:rsidRPr="00522C17" w:rsidRDefault="00A16807" w:rsidP="00A16807">
      <w:pPr>
        <w:ind w:left="360"/>
        <w:contextualSpacing/>
        <w:jc w:val="both"/>
        <w:rPr>
          <w:rFonts w:ascii="CronosPro-Lt" w:eastAsiaTheme="minorEastAsia" w:hAnsi="CronosPro-Lt" w:cs="CronosPro-Lt"/>
          <w:b/>
          <w:color w:val="2F2F2E"/>
          <w:sz w:val="23"/>
          <w:szCs w:val="23"/>
          <w:lang w:eastAsia="es-ES"/>
        </w:rPr>
      </w:pPr>
    </w:p>
    <w:p w14:paraId="4F9F5F05" w14:textId="77777777" w:rsidR="00A16807" w:rsidRPr="00522C17" w:rsidRDefault="00A16807" w:rsidP="00A16807">
      <w:pPr>
        <w:spacing w:before="36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Fíjate</w:t>
      </w:r>
      <w:r w:rsidRPr="00522C17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en lo que dice el texto.</w:t>
      </w:r>
    </w:p>
    <w:p w14:paraId="300D28F2" w14:textId="77777777" w:rsidR="00A16807" w:rsidRPr="00F135E6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 w:rsidRPr="00F135E6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8. </w:t>
      </w:r>
      <w:r w:rsidRPr="00F135E6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ab/>
      </w:r>
      <w:r w:rsidRPr="00F135E6"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>En el Madrid de 1808, la gente utilizaba armas para la guerra. Si la guerra es un horror, ¿por qué no dejamos de fabricar armas?</w:t>
      </w:r>
    </w:p>
    <w:p w14:paraId="03E8957F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0CBBEADA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202D6C23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099A445F" w14:textId="77777777" w:rsidR="00A16807" w:rsidRPr="000E53F5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7E3DB930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20F66DFC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28E626A7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2065A0CC" w14:textId="77777777" w:rsidR="00A16807" w:rsidRPr="000E53F5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75D67A90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4028D8F4" w14:textId="77777777" w:rsidR="00A16807" w:rsidRPr="00522C17" w:rsidRDefault="00A16807" w:rsidP="00A16807">
      <w:pPr>
        <w:spacing w:before="360" w:after="60" w:line="360" w:lineRule="auto"/>
        <w:rPr>
          <w:rFonts w:ascii="Trebuchet MS" w:eastAsia="Calibri" w:hAnsi="Trebuchet MS" w:cs="Times New Roman"/>
          <w:b/>
          <w:color w:val="76923C"/>
          <w:sz w:val="27"/>
          <w:szCs w:val="27"/>
        </w:rPr>
      </w:pPr>
      <w:r>
        <w:rPr>
          <w:rFonts w:ascii="Trebuchet MS" w:eastAsia="Calibri" w:hAnsi="Trebuchet MS" w:cs="Times New Roman"/>
          <w:b/>
          <w:color w:val="76923C"/>
          <w:sz w:val="27"/>
          <w:szCs w:val="27"/>
        </w:rPr>
        <w:t>Fíjate</w:t>
      </w:r>
      <w:r w:rsidRPr="00522C17">
        <w:rPr>
          <w:rFonts w:ascii="Trebuchet MS" w:eastAsia="Calibri" w:hAnsi="Trebuchet MS" w:cs="Times New Roman"/>
          <w:b/>
          <w:color w:val="76923C"/>
          <w:sz w:val="27"/>
          <w:szCs w:val="27"/>
        </w:rPr>
        <w:t xml:space="preserve"> en la forma del texto.</w:t>
      </w:r>
    </w:p>
    <w:p w14:paraId="7A17DF2E" w14:textId="77777777" w:rsidR="00A16807" w:rsidRPr="00F135E6" w:rsidRDefault="00A16807" w:rsidP="00A16807">
      <w:pPr>
        <w:spacing w:line="360" w:lineRule="auto"/>
        <w:ind w:left="426" w:hanging="426"/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</w:pPr>
      <w:r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>9</w:t>
      </w:r>
      <w:r w:rsidRPr="00F135E6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 xml:space="preserve">. </w:t>
      </w:r>
      <w:r w:rsidRPr="00F135E6">
        <w:rPr>
          <w:rFonts w:ascii="Trebuchet MS" w:eastAsiaTheme="minorEastAsia" w:hAnsi="Trebuchet MS" w:cstheme="minorHAnsi"/>
          <w:b/>
          <w:color w:val="7B7B7B" w:themeColor="accent3" w:themeShade="BF"/>
          <w:sz w:val="27"/>
          <w:szCs w:val="27"/>
          <w:lang w:eastAsia="es-ES"/>
        </w:rPr>
        <w:tab/>
      </w:r>
      <w:r>
        <w:rPr>
          <w:rFonts w:ascii="Trebuchet MS" w:eastAsiaTheme="minorEastAsia" w:hAnsi="Trebuchet MS" w:cstheme="minorHAnsi"/>
          <w:b/>
          <w:sz w:val="27"/>
          <w:szCs w:val="27"/>
          <w:lang w:eastAsia="es-ES"/>
        </w:rPr>
        <w:t xml:space="preserve">De todo el texto recuadrado en verde, ¿cómo sabemos qué parte corresponde a las palabras escritas por Benito Pérez Galdós? </w:t>
      </w:r>
    </w:p>
    <w:p w14:paraId="00D9E00D" w14:textId="77777777" w:rsidR="00A16807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4174FB69" w14:textId="77777777" w:rsidR="00A16807" w:rsidRPr="000E53F5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</w:p>
    <w:p w14:paraId="3FDDB6D3" w14:textId="77777777" w:rsidR="00A16807" w:rsidRPr="00F135E6" w:rsidRDefault="00A16807" w:rsidP="00A16807">
      <w:pPr>
        <w:spacing w:after="0"/>
        <w:contextualSpacing/>
        <w:jc w:val="both"/>
        <w:rPr>
          <w:rFonts w:eastAsia="Times New Roman" w:cstheme="minorHAnsi"/>
          <w:bCs/>
          <w:lang w:val="es-ES_tradnl" w:eastAsia="es-ES"/>
        </w:rPr>
      </w:pPr>
      <w:r w:rsidRPr="000E53F5">
        <w:rPr>
          <w:rFonts w:eastAsia="Times New Roman" w:cstheme="minorHAnsi"/>
          <w:bCs/>
          <w:lang w:val="es-ES_tradnl" w:eastAsia="es-ES"/>
        </w:rPr>
        <w:t>_______________________________________________________________________________________</w:t>
      </w:r>
    </w:p>
    <w:p w14:paraId="73ED49B4" w14:textId="77777777" w:rsidR="00A16807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p w14:paraId="0EEDF80E" w14:textId="77777777" w:rsidR="00A16807" w:rsidRPr="008D15C2" w:rsidRDefault="00A16807" w:rsidP="0037254A">
      <w:pPr>
        <w:pStyle w:val="AATREBUCH"/>
        <w:spacing w:before="360"/>
        <w:rPr>
          <w:rFonts w:cs="SeroPro-Extralight"/>
          <w:color w:val="000000"/>
          <w:sz w:val="23"/>
          <w:szCs w:val="23"/>
        </w:rPr>
      </w:pPr>
    </w:p>
    <w:sectPr w:rsidR="00A16807" w:rsidRPr="008D15C2" w:rsidSect="00CC593B">
      <w:headerReference w:type="default" r:id="rId27"/>
      <w:footerReference w:type="default" r:id="rId28"/>
      <w:pgSz w:w="11906" w:h="16838" w:code="9"/>
      <w:pgMar w:top="1134" w:right="992" w:bottom="1418" w:left="85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34B44" w14:textId="77777777" w:rsidR="008608D1" w:rsidRDefault="008608D1" w:rsidP="006D4C8F">
      <w:pPr>
        <w:spacing w:after="0" w:line="240" w:lineRule="auto"/>
      </w:pPr>
      <w:r>
        <w:separator/>
      </w:r>
    </w:p>
  </w:endnote>
  <w:endnote w:type="continuationSeparator" w:id="0">
    <w:p w14:paraId="5C64BF3B" w14:textId="77777777" w:rsidR="008608D1" w:rsidRDefault="008608D1" w:rsidP="006D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oPro-Extralight">
    <w:altName w:val="Calibri"/>
    <w:panose1 w:val="00000000000000000000"/>
    <w:charset w:val="00"/>
    <w:family w:val="swiss"/>
    <w:notTrueType/>
    <w:pitch w:val="variable"/>
    <w:sig w:usb0="A00002FF" w:usb1="4000E47B" w:usb2="00000000" w:usb3="00000000" w:csb0="0000009F" w:csb1="00000000"/>
  </w:font>
  <w:font w:name="SeroPro">
    <w:altName w:val="Arial"/>
    <w:panose1 w:val="00000000000000000000"/>
    <w:charset w:val="00"/>
    <w:family w:val="swiss"/>
    <w:notTrueType/>
    <w:pitch w:val="variable"/>
    <w:sig w:usb0="00000001" w:usb1="4000E4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onosPro-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893FF" w14:textId="77777777" w:rsidR="00A16807" w:rsidRDefault="00A16807" w:rsidP="00DB4034">
    <w:pPr>
      <w:pStyle w:val="Piedepgina"/>
      <w:tabs>
        <w:tab w:val="clear" w:pos="4252"/>
        <w:tab w:val="clear" w:pos="8504"/>
      </w:tabs>
      <w:spacing w:before="24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b/>
        <w:noProof/>
        <w:sz w:val="16"/>
        <w:szCs w:val="16"/>
        <w:lang w:eastAsia="es-ES"/>
      </w:rPr>
      <w:drawing>
        <wp:anchor distT="0" distB="0" distL="114300" distR="114300" simplePos="0" relativeHeight="251651584" behindDoc="1" locked="0" layoutInCell="1" allowOverlap="1" wp14:anchorId="4FA81127" wp14:editId="7DA6D869">
          <wp:simplePos x="0" y="0"/>
          <wp:positionH relativeFrom="page">
            <wp:posOffset>-2895</wp:posOffset>
          </wp:positionH>
          <wp:positionV relativeFrom="paragraph">
            <wp:posOffset>-1479728</wp:posOffset>
          </wp:positionV>
          <wp:extent cx="485698" cy="2033626"/>
          <wp:effectExtent l="1905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terial fotocopiable_LOGO NUE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698" cy="2033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6"/>
        <w:szCs w:val="16"/>
      </w:rPr>
      <w:t>Ciencias Sociales 6</w:t>
    </w:r>
    <w:r w:rsidRPr="007576A4">
      <w:rPr>
        <w:rFonts w:ascii="Arial" w:hAnsi="Arial" w:cs="Arial"/>
        <w:b/>
        <w:sz w:val="16"/>
        <w:szCs w:val="16"/>
      </w:rPr>
      <w:t>.º EP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\* Arabic  \* MERGEFORMAT </w:instrText>
    </w:r>
    <w:r>
      <w:rPr>
        <w:rFonts w:ascii="Arial" w:hAnsi="Arial" w:cs="Arial"/>
        <w:sz w:val="16"/>
        <w:szCs w:val="16"/>
      </w:rPr>
      <w:fldChar w:fldCharType="separate"/>
    </w:r>
    <w:r w:rsidR="00E65FF3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noProof/>
        <w:sz w:val="16"/>
        <w:szCs w:val="16"/>
      </w:rPr>
      <w:fldChar w:fldCharType="begin"/>
    </w:r>
    <w:r>
      <w:rPr>
        <w:rFonts w:ascii="Arial" w:hAnsi="Arial" w:cs="Arial"/>
        <w:noProof/>
        <w:sz w:val="16"/>
        <w:szCs w:val="16"/>
      </w:rPr>
      <w:instrText xml:space="preserve"> NUMPAGES  \* Arabic  \* MERGEFORMAT </w:instrText>
    </w:r>
    <w:r>
      <w:rPr>
        <w:rFonts w:ascii="Arial" w:hAnsi="Arial" w:cs="Arial"/>
        <w:noProof/>
        <w:sz w:val="16"/>
        <w:szCs w:val="16"/>
      </w:rPr>
      <w:fldChar w:fldCharType="separate"/>
    </w:r>
    <w:r w:rsidR="00E65FF3">
      <w:rPr>
        <w:rFonts w:ascii="Arial" w:hAnsi="Arial" w:cs="Arial"/>
        <w:noProof/>
        <w:sz w:val="16"/>
        <w:szCs w:val="16"/>
      </w:rPr>
      <w:t>19</w:t>
    </w:r>
    <w:r>
      <w:rPr>
        <w:rFonts w:ascii="Arial" w:hAnsi="Arial" w:cs="Arial"/>
        <w:noProof/>
        <w:sz w:val="16"/>
        <w:szCs w:val="16"/>
      </w:rPr>
      <w:fldChar w:fldCharType="end"/>
    </w:r>
  </w:p>
  <w:p w14:paraId="1FB27681" w14:textId="77777777" w:rsidR="00A16807" w:rsidRDefault="00A1680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ED5C" w14:textId="77777777" w:rsidR="00A16807" w:rsidRDefault="00A16807" w:rsidP="00DB4034">
    <w:pPr>
      <w:pStyle w:val="Piedepgina"/>
      <w:tabs>
        <w:tab w:val="clear" w:pos="4252"/>
        <w:tab w:val="clear" w:pos="8504"/>
      </w:tabs>
      <w:spacing w:before="24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b/>
        <w:noProof/>
        <w:sz w:val="16"/>
        <w:szCs w:val="16"/>
        <w:lang w:eastAsia="es-ES"/>
      </w:rPr>
      <w:drawing>
        <wp:anchor distT="0" distB="0" distL="114300" distR="114300" simplePos="0" relativeHeight="251653632" behindDoc="1" locked="0" layoutInCell="1" allowOverlap="1" wp14:anchorId="5E172CAB" wp14:editId="3A197B48">
          <wp:simplePos x="0" y="0"/>
          <wp:positionH relativeFrom="page">
            <wp:posOffset>-2895</wp:posOffset>
          </wp:positionH>
          <wp:positionV relativeFrom="paragraph">
            <wp:posOffset>-1479728</wp:posOffset>
          </wp:positionV>
          <wp:extent cx="485698" cy="2033626"/>
          <wp:effectExtent l="1905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terial fotocopiable_LOGO NUE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698" cy="2033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6"/>
        <w:szCs w:val="16"/>
      </w:rPr>
      <w:t>Ciencias Sociales 6</w:t>
    </w:r>
    <w:r w:rsidRPr="007576A4">
      <w:rPr>
        <w:rFonts w:ascii="Arial" w:hAnsi="Arial" w:cs="Arial"/>
        <w:b/>
        <w:sz w:val="16"/>
        <w:szCs w:val="16"/>
      </w:rPr>
      <w:t>.º EP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\* Arabic  \* MERGEFORMAT </w:instrText>
    </w:r>
    <w:r>
      <w:rPr>
        <w:rFonts w:ascii="Arial" w:hAnsi="Arial" w:cs="Arial"/>
        <w:sz w:val="16"/>
        <w:szCs w:val="16"/>
      </w:rPr>
      <w:fldChar w:fldCharType="separate"/>
    </w:r>
    <w:r w:rsidR="00E65FF3">
      <w:rPr>
        <w:rFonts w:ascii="Arial" w:hAnsi="Arial" w:cs="Arial"/>
        <w:noProof/>
        <w:sz w:val="16"/>
        <w:szCs w:val="16"/>
      </w:rPr>
      <w:t>9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noProof/>
        <w:sz w:val="16"/>
        <w:szCs w:val="16"/>
      </w:rPr>
      <w:fldChar w:fldCharType="begin"/>
    </w:r>
    <w:r>
      <w:rPr>
        <w:rFonts w:ascii="Arial" w:hAnsi="Arial" w:cs="Arial"/>
        <w:noProof/>
        <w:sz w:val="16"/>
        <w:szCs w:val="16"/>
      </w:rPr>
      <w:instrText xml:space="preserve"> NUMPAGES  \* Arabic  \* MERGEFORMAT </w:instrText>
    </w:r>
    <w:r>
      <w:rPr>
        <w:rFonts w:ascii="Arial" w:hAnsi="Arial" w:cs="Arial"/>
        <w:noProof/>
        <w:sz w:val="16"/>
        <w:szCs w:val="16"/>
      </w:rPr>
      <w:fldChar w:fldCharType="separate"/>
    </w:r>
    <w:r w:rsidR="00E65FF3">
      <w:rPr>
        <w:rFonts w:ascii="Arial" w:hAnsi="Arial" w:cs="Arial"/>
        <w:noProof/>
        <w:sz w:val="16"/>
        <w:szCs w:val="16"/>
      </w:rPr>
      <w:t>19</w:t>
    </w:r>
    <w:r>
      <w:rPr>
        <w:rFonts w:ascii="Arial" w:hAnsi="Arial" w:cs="Arial"/>
        <w:noProof/>
        <w:sz w:val="16"/>
        <w:szCs w:val="16"/>
      </w:rPr>
      <w:fldChar w:fldCharType="end"/>
    </w:r>
  </w:p>
  <w:p w14:paraId="6ECFD73C" w14:textId="77777777" w:rsidR="00A16807" w:rsidRDefault="00A1680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BA341" w14:textId="46710888" w:rsidR="00A02674" w:rsidRPr="00C04681" w:rsidRDefault="00C04681" w:rsidP="00C04681">
    <w:pPr>
      <w:pStyle w:val="Textoindependiente"/>
      <w:tabs>
        <w:tab w:val="right" w:pos="10063"/>
      </w:tabs>
      <w:kinsoku w:val="0"/>
      <w:overflowPunct w:val="0"/>
      <w:spacing w:line="200" w:lineRule="atLeast"/>
      <w:rPr>
        <w:rFonts w:ascii="Arial" w:hAnsi="Arial" w:cs="Arial"/>
        <w:b/>
        <w:sz w:val="16"/>
        <w:szCs w:val="16"/>
      </w:rPr>
    </w:pPr>
    <w:r w:rsidRPr="00C47FF5">
      <w:rPr>
        <w:rFonts w:ascii="Arial" w:hAnsi="Arial" w:cs="Arial"/>
        <w:b/>
        <w:noProof/>
        <w:sz w:val="16"/>
        <w:szCs w:val="16"/>
        <w:lang w:eastAsia="es-ES"/>
      </w:rPr>
      <w:drawing>
        <wp:anchor distT="0" distB="0" distL="0" distR="0" simplePos="0" relativeHeight="251650560" behindDoc="0" locked="0" layoutInCell="1" allowOverlap="1" wp14:anchorId="4172C756" wp14:editId="6B5611AB">
          <wp:simplePos x="0" y="0"/>
          <wp:positionH relativeFrom="page">
            <wp:posOffset>-11430</wp:posOffset>
          </wp:positionH>
          <wp:positionV relativeFrom="page">
            <wp:posOffset>8656955</wp:posOffset>
          </wp:positionV>
          <wp:extent cx="485775" cy="2026285"/>
          <wp:effectExtent l="0" t="0" r="9525" b="0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aterial fotocopiable_LOGO NUE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529">
      <w:rPr>
        <w:rFonts w:ascii="Arial" w:hAnsi="Arial" w:cs="Arial"/>
        <w:b/>
        <w:sz w:val="16"/>
        <w:szCs w:val="16"/>
      </w:rPr>
      <w:t>Ciencias sociales 6</w:t>
    </w:r>
    <w:r w:rsidR="00ED7CD2">
      <w:rPr>
        <w:rFonts w:ascii="Arial" w:hAnsi="Arial" w:cs="Arial"/>
        <w:b/>
        <w:sz w:val="16"/>
        <w:szCs w:val="16"/>
      </w:rPr>
      <w:t>.</w:t>
    </w:r>
    <w:r w:rsidR="00553529">
      <w:rPr>
        <w:rFonts w:ascii="Arial" w:hAnsi="Arial" w:cs="Arial"/>
        <w:b/>
        <w:sz w:val="16"/>
        <w:szCs w:val="16"/>
      </w:rPr>
      <w:t>º EP</w:t>
    </w:r>
    <w:r>
      <w:rPr>
        <w:rFonts w:ascii="Arial" w:hAnsi="Arial" w:cs="Arial"/>
        <w:b/>
        <w:sz w:val="16"/>
        <w:szCs w:val="16"/>
      </w:rPr>
      <w:tab/>
    </w:r>
    <w:r w:rsidRPr="00C04681">
      <w:rPr>
        <w:rFonts w:ascii="Arial" w:hAnsi="Arial" w:cs="Arial"/>
        <w:b/>
        <w:sz w:val="16"/>
        <w:szCs w:val="16"/>
      </w:rPr>
      <w:fldChar w:fldCharType="begin"/>
    </w:r>
    <w:r w:rsidRPr="00C04681">
      <w:rPr>
        <w:rFonts w:ascii="Arial" w:hAnsi="Arial" w:cs="Arial"/>
        <w:b/>
        <w:sz w:val="16"/>
        <w:szCs w:val="16"/>
      </w:rPr>
      <w:instrText>PAGE   \* MERGEFORMAT</w:instrText>
    </w:r>
    <w:r w:rsidRPr="00C04681">
      <w:rPr>
        <w:rFonts w:ascii="Arial" w:hAnsi="Arial" w:cs="Arial"/>
        <w:b/>
        <w:sz w:val="16"/>
        <w:szCs w:val="16"/>
      </w:rPr>
      <w:fldChar w:fldCharType="separate"/>
    </w:r>
    <w:r w:rsidR="00E65FF3">
      <w:rPr>
        <w:rFonts w:ascii="Arial" w:hAnsi="Arial" w:cs="Arial"/>
        <w:b/>
        <w:noProof/>
        <w:sz w:val="16"/>
        <w:szCs w:val="16"/>
      </w:rPr>
      <w:t>19</w:t>
    </w:r>
    <w:r w:rsidRPr="00C04681"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b/>
        <w:sz w:val="16"/>
        <w:szCs w:val="16"/>
      </w:rPr>
      <w:t>/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NUMPAGES   \* MERGEFORMAT </w:instrText>
    </w:r>
    <w:r>
      <w:rPr>
        <w:rFonts w:ascii="Arial" w:hAnsi="Arial" w:cs="Arial"/>
        <w:b/>
        <w:sz w:val="16"/>
        <w:szCs w:val="16"/>
      </w:rPr>
      <w:fldChar w:fldCharType="separate"/>
    </w:r>
    <w:r w:rsidR="00E65FF3">
      <w:rPr>
        <w:rFonts w:ascii="Arial" w:hAnsi="Arial" w:cs="Arial"/>
        <w:b/>
        <w:noProof/>
        <w:sz w:val="16"/>
        <w:szCs w:val="16"/>
      </w:rPr>
      <w:t>19</w:t>
    </w:r>
    <w:r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2371E" w14:textId="77777777" w:rsidR="008608D1" w:rsidRDefault="008608D1" w:rsidP="006D4C8F">
      <w:pPr>
        <w:spacing w:after="0" w:line="240" w:lineRule="auto"/>
      </w:pPr>
      <w:r>
        <w:separator/>
      </w:r>
    </w:p>
  </w:footnote>
  <w:footnote w:type="continuationSeparator" w:id="0">
    <w:p w14:paraId="4505A5A5" w14:textId="77777777" w:rsidR="008608D1" w:rsidRDefault="008608D1" w:rsidP="006D4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2875E" w14:textId="77777777" w:rsidR="00A16807" w:rsidRDefault="00A16807">
    <w:pPr>
      <w:pStyle w:val="Encabezado"/>
    </w:pPr>
    <w:r>
      <w:rPr>
        <w:rFonts w:ascii="Trebuchet MS" w:hAnsi="Trebuchet MS"/>
        <w:noProof/>
        <w:sz w:val="27"/>
        <w:szCs w:val="27"/>
        <w:lang w:eastAsia="es-ES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79C0D15" wp14:editId="68AECE58">
              <wp:simplePos x="0" y="0"/>
              <wp:positionH relativeFrom="page">
                <wp:posOffset>2369820</wp:posOffset>
              </wp:positionH>
              <wp:positionV relativeFrom="paragraph">
                <wp:posOffset>37465</wp:posOffset>
              </wp:positionV>
              <wp:extent cx="4693920" cy="342900"/>
              <wp:effectExtent l="0" t="0" r="0" b="0"/>
              <wp:wrapNone/>
              <wp:docPr id="19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3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D2B0E" w14:textId="77777777" w:rsidR="00A16807" w:rsidRPr="005E38DB" w:rsidRDefault="00A16807" w:rsidP="00B36B25">
                          <w:pP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 xml:space="preserve">Los cambios políticos de la España siglo </w:t>
                          </w:r>
                          <w:r w:rsidRPr="00B36B25">
                            <w:rPr>
                              <w:rFonts w:ascii="Arial" w:hAnsi="Arial" w:cs="Arial"/>
                              <w:smallCaps/>
                              <w:sz w:val="30"/>
                              <w:szCs w:val="30"/>
                            </w:rPr>
                            <w:t>xix</w:t>
                          </w: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F27CCB"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 xml:space="preserve">(act. </w:t>
                          </w: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5</w:t>
                          </w:r>
                          <w:r w:rsidRPr="00F27CCB"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C0D15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40" type="#_x0000_t202" style="position:absolute;margin-left:186.6pt;margin-top:2.95pt;width:369.6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" filled="f" stroked="f">
              <v:textbox>
                <w:txbxContent>
                  <w:p w14:paraId="299D2B0E" w14:textId="77777777" w:rsidR="00A16807" w:rsidRPr="005E38DB" w:rsidRDefault="00A16807" w:rsidP="00B36B25">
                    <w:pPr>
                      <w:rPr>
                        <w:rFonts w:ascii="Arial" w:hAnsi="Arial" w:cs="Arial"/>
                        <w:sz w:val="30"/>
                        <w:szCs w:val="30"/>
                      </w:rPr>
                    </w:pP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 xml:space="preserve">Los cambios políticos de la España siglo </w:t>
                    </w:r>
                    <w:r w:rsidRPr="00B36B25">
                      <w:rPr>
                        <w:rFonts w:ascii="Arial" w:hAnsi="Arial" w:cs="Arial"/>
                        <w:smallCaps/>
                        <w:sz w:val="30"/>
                        <w:szCs w:val="30"/>
                      </w:rPr>
                      <w:t>xix</w:t>
                    </w: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 xml:space="preserve"> </w:t>
                    </w:r>
                    <w:r w:rsidRPr="00F27CCB">
                      <w:rPr>
                        <w:rFonts w:ascii="Arial" w:hAnsi="Arial" w:cs="Arial"/>
                        <w:sz w:val="30"/>
                        <w:szCs w:val="30"/>
                      </w:rPr>
                      <w:t xml:space="preserve">(act. </w:t>
                    </w: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>5</w:t>
                    </w:r>
                    <w:r w:rsidRPr="00F27CCB">
                      <w:rPr>
                        <w:rFonts w:ascii="Arial" w:hAnsi="Arial" w:cs="Arial"/>
                        <w:sz w:val="30"/>
                        <w:szCs w:val="30"/>
                      </w:rPr>
                      <w:t>)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F61DD8">
      <w:rPr>
        <w:noProof/>
        <w:lang w:eastAsia="es-ES"/>
      </w:rPr>
      <w:drawing>
        <wp:inline distT="0" distB="0" distL="0" distR="0" wp14:anchorId="152EFF81" wp14:editId="470CC32B">
          <wp:extent cx="6120130" cy="1033744"/>
          <wp:effectExtent l="0" t="0" r="0" b="0"/>
          <wp:docPr id="2" name="Imagen 2" descr="C:\Users\vblanco\Desktop\Cabeceras sin unidad\PASO A PASO_SinUnid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blanco\Desktop\Cabeceras sin unidad\PASO A PASO_SinUnid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33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67F78" w14:textId="77777777" w:rsidR="00A16807" w:rsidRDefault="00A16807">
    <w:pPr>
      <w:pStyle w:val="Encabezado"/>
    </w:pPr>
    <w:r>
      <w:rPr>
        <w:rFonts w:ascii="Trebuchet MS" w:hAnsi="Trebuchet MS"/>
        <w:noProof/>
        <w:sz w:val="27"/>
        <w:szCs w:val="27"/>
        <w:lang w:eastAsia="es-E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CF19D11" wp14:editId="2C2353AB">
              <wp:simplePos x="0" y="0"/>
              <wp:positionH relativeFrom="page">
                <wp:posOffset>3265170</wp:posOffset>
              </wp:positionH>
              <wp:positionV relativeFrom="paragraph">
                <wp:posOffset>83185</wp:posOffset>
              </wp:positionV>
              <wp:extent cx="4124325" cy="342900"/>
              <wp:effectExtent l="0" t="0" r="0" b="0"/>
              <wp:wrapNone/>
              <wp:docPr id="22" name="Cuadro de tex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3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252DF" w14:textId="77777777" w:rsidR="00A16807" w:rsidRDefault="00A16807" w:rsidP="00B27A6A">
                          <w:pP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 xml:space="preserve">España a comienzos del siglo </w:t>
                          </w:r>
                          <w:r w:rsidRPr="00B27A6A">
                            <w:rPr>
                              <w:rFonts w:ascii="Arial" w:hAnsi="Arial" w:cs="Arial"/>
                              <w:smallCaps/>
                              <w:sz w:val="30"/>
                              <w:szCs w:val="30"/>
                            </w:rPr>
                            <w:t>xix</w:t>
                          </w:r>
                          <w:r w:rsidRPr="00F27CCB"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 xml:space="preserve"> (act. </w:t>
                          </w: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7)</w:t>
                          </w:r>
                        </w:p>
                        <w:p w14:paraId="0CA1DF46" w14:textId="77777777" w:rsidR="00A16807" w:rsidRPr="005E38DB" w:rsidRDefault="00A16807" w:rsidP="00B27A6A">
                          <w:pP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F19D11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41" type="#_x0000_t202" style="position:absolute;margin-left:257.1pt;margin-top:6.55pt;width:324.7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" filled="f" stroked="f">
              <v:textbox>
                <w:txbxContent>
                  <w:p w14:paraId="133252DF" w14:textId="77777777" w:rsidR="00A16807" w:rsidRDefault="00A16807" w:rsidP="00B27A6A">
                    <w:pPr>
                      <w:rPr>
                        <w:rFonts w:ascii="Arial" w:hAnsi="Arial" w:cs="Arial"/>
                        <w:sz w:val="30"/>
                        <w:szCs w:val="30"/>
                      </w:rPr>
                    </w:pP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 xml:space="preserve">España a comienzos del siglo </w:t>
                    </w:r>
                    <w:r w:rsidRPr="00B27A6A">
                      <w:rPr>
                        <w:rFonts w:ascii="Arial" w:hAnsi="Arial" w:cs="Arial"/>
                        <w:smallCaps/>
                        <w:sz w:val="30"/>
                        <w:szCs w:val="30"/>
                      </w:rPr>
                      <w:t>xix</w:t>
                    </w:r>
                    <w:r w:rsidRPr="00F27CCB">
                      <w:rPr>
                        <w:rFonts w:ascii="Arial" w:hAnsi="Arial" w:cs="Arial"/>
                        <w:sz w:val="30"/>
                        <w:szCs w:val="30"/>
                      </w:rPr>
                      <w:t xml:space="preserve"> (act. </w:t>
                    </w: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>7)</w:t>
                    </w:r>
                  </w:p>
                  <w:p w14:paraId="0CA1DF46" w14:textId="77777777" w:rsidR="00A16807" w:rsidRPr="005E38DB" w:rsidRDefault="00A16807" w:rsidP="00B27A6A">
                    <w:pPr>
                      <w:rPr>
                        <w:rFonts w:ascii="Arial" w:hAnsi="Arial" w:cs="Arial"/>
                        <w:sz w:val="30"/>
                        <w:szCs w:val="30"/>
                      </w:rPr>
                    </w:pP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>)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F61DD8">
      <w:rPr>
        <w:noProof/>
        <w:lang w:eastAsia="es-ES"/>
      </w:rPr>
      <w:drawing>
        <wp:inline distT="0" distB="0" distL="0" distR="0" wp14:anchorId="624D8D54" wp14:editId="5433B0EC">
          <wp:extent cx="6120130" cy="1033744"/>
          <wp:effectExtent l="0" t="0" r="0" b="0"/>
          <wp:docPr id="23" name="Imagen 23" descr="C:\Users\vblanco\Desktop\Cabeceras sin unidad\PASO A PASO_SinUnid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blanco\Desktop\Cabeceras sin unidad\PASO A PASO_SinUnid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33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8B10" w14:textId="77777777" w:rsidR="00A02674" w:rsidRDefault="002B4A95" w:rsidP="00513F10">
    <w:pPr>
      <w:pStyle w:val="Encabezado"/>
      <w:tabs>
        <w:tab w:val="clear" w:pos="4252"/>
        <w:tab w:val="clear" w:pos="8504"/>
      </w:tabs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48512" behindDoc="0" locked="0" layoutInCell="1" allowOverlap="1" wp14:anchorId="58072E04" wp14:editId="267D2B3E">
              <wp:simplePos x="0" y="0"/>
              <wp:positionH relativeFrom="column">
                <wp:posOffset>2514600</wp:posOffset>
              </wp:positionH>
              <wp:positionV relativeFrom="paragraph">
                <wp:posOffset>62230</wp:posOffset>
              </wp:positionV>
              <wp:extent cx="4209534" cy="310551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534" cy="310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B33DC" w14:textId="20A46327" w:rsidR="00513F10" w:rsidRPr="00513F10" w:rsidRDefault="0037254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La política española del siglo </w:t>
                          </w:r>
                          <w:r w:rsidRPr="0037254A"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</w:rPr>
                            <w:t>xix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72E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42" type="#_x0000_t202" style="position:absolute;margin-left:198pt;margin-top:4.9pt;width:331.45pt;height:24.4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" filled="f" stroked="f">
              <v:textbox>
                <w:txbxContent>
                  <w:p w14:paraId="73FB33DC" w14:textId="20A46327" w:rsidR="00513F10" w:rsidRPr="00513F10" w:rsidRDefault="0037254A">
                    <w:pPr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La política española del siglo </w:t>
                    </w:r>
                    <w:r w:rsidRPr="0037254A">
                      <w:rPr>
                        <w:rFonts w:ascii="Arial" w:hAnsi="Arial" w:cs="Arial"/>
                        <w:smallCaps/>
                        <w:sz w:val="28"/>
                        <w:szCs w:val="28"/>
                      </w:rPr>
                      <w:t>xix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46464" behindDoc="0" locked="0" layoutInCell="1" allowOverlap="1" wp14:anchorId="2AF0B08F" wp14:editId="6EB218EA">
          <wp:simplePos x="0" y="0"/>
          <wp:positionH relativeFrom="margin">
            <wp:align>left</wp:align>
          </wp:positionH>
          <wp:positionV relativeFrom="paragraph">
            <wp:posOffset>45085</wp:posOffset>
          </wp:positionV>
          <wp:extent cx="6373368" cy="1078992"/>
          <wp:effectExtent l="0" t="0" r="8890" b="6985"/>
          <wp:wrapTight wrapText="bothSides">
            <wp:wrapPolygon edited="0">
              <wp:start x="0" y="0"/>
              <wp:lineTo x="0" y="21358"/>
              <wp:lineTo x="21566" y="21358"/>
              <wp:lineTo x="21566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tenidos Basicos (SinUnidad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3368" cy="10789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16D09340"/>
    <w:lvl w:ilvl="0">
      <w:start w:val="1"/>
      <w:numFmt w:val="lowerLetter"/>
      <w:lvlText w:val="%1."/>
      <w:lvlJc w:val="left"/>
      <w:pPr>
        <w:ind w:left="744" w:hanging="236"/>
      </w:pPr>
      <w:rPr>
        <w:rFonts w:ascii="Trebuchet MS" w:hAnsi="Trebuchet MS" w:cs="Lucida Sans"/>
        <w:b/>
        <w:bCs w:val="0"/>
        <w:color w:val="231F20"/>
        <w:w w:val="100"/>
        <w:sz w:val="23"/>
        <w:szCs w:val="23"/>
      </w:rPr>
    </w:lvl>
    <w:lvl w:ilvl="1">
      <w:start w:val="1"/>
      <w:numFmt w:val="lowerLetter"/>
      <w:lvlText w:val="%2."/>
      <w:lvlJc w:val="left"/>
      <w:pPr>
        <w:ind w:left="1378" w:hanging="360"/>
      </w:pPr>
      <w:rPr>
        <w:rFonts w:ascii="Trebuchet MS" w:hAnsi="Trebuchet MS" w:cs="Lucida Sans"/>
        <w:b/>
        <w:bCs w:val="0"/>
        <w:color w:val="231F20"/>
        <w:w w:val="100"/>
        <w:sz w:val="23"/>
        <w:szCs w:val="23"/>
      </w:rPr>
    </w:lvl>
    <w:lvl w:ilvl="2">
      <w:numFmt w:val="bullet"/>
      <w:lvlText w:val="•"/>
      <w:lvlJc w:val="left"/>
      <w:pPr>
        <w:ind w:left="2448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587" w:hanging="360"/>
      </w:pPr>
    </w:lvl>
    <w:lvl w:ilvl="5">
      <w:numFmt w:val="bullet"/>
      <w:lvlText w:val="•"/>
      <w:lvlJc w:val="left"/>
      <w:pPr>
        <w:ind w:left="5656" w:hanging="360"/>
      </w:pPr>
    </w:lvl>
    <w:lvl w:ilvl="6">
      <w:numFmt w:val="bullet"/>
      <w:lvlText w:val="•"/>
      <w:lvlJc w:val="left"/>
      <w:pPr>
        <w:ind w:left="6726" w:hanging="360"/>
      </w:pPr>
    </w:lvl>
    <w:lvl w:ilvl="7">
      <w:numFmt w:val="bullet"/>
      <w:lvlText w:val="•"/>
      <w:lvlJc w:val="left"/>
      <w:pPr>
        <w:ind w:left="7795" w:hanging="360"/>
      </w:pPr>
    </w:lvl>
    <w:lvl w:ilvl="8">
      <w:numFmt w:val="bullet"/>
      <w:lvlText w:val="•"/>
      <w:lvlJc w:val="left"/>
      <w:pPr>
        <w:ind w:left="8865" w:hanging="360"/>
      </w:pPr>
    </w:lvl>
  </w:abstractNum>
  <w:abstractNum w:abstractNumId="1" w15:restartNumberingAfterBreak="0">
    <w:nsid w:val="28B30915"/>
    <w:multiLevelType w:val="hybridMultilevel"/>
    <w:tmpl w:val="4F6A24E6"/>
    <w:lvl w:ilvl="0" w:tplc="D5966B4A">
      <w:start w:val="1"/>
      <w:numFmt w:val="lowerLetter"/>
      <w:lvlText w:val="%1)"/>
      <w:lvlJc w:val="left"/>
      <w:pPr>
        <w:ind w:left="-3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2A1D4508"/>
    <w:multiLevelType w:val="hybridMultilevel"/>
    <w:tmpl w:val="A2C859B6"/>
    <w:lvl w:ilvl="0" w:tplc="6A92C8B6">
      <w:start w:val="1"/>
      <w:numFmt w:val="decimal"/>
      <w:lvlText w:val="%1."/>
      <w:lvlJc w:val="left"/>
      <w:pPr>
        <w:ind w:left="-349" w:hanging="360"/>
      </w:pPr>
      <w:rPr>
        <w:rFonts w:hint="default"/>
        <w:color w:val="00B050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FAE2800"/>
    <w:multiLevelType w:val="hybridMultilevel"/>
    <w:tmpl w:val="4AF4E686"/>
    <w:lvl w:ilvl="0" w:tplc="E10AC86C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990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906268"/>
    <w:multiLevelType w:val="hybridMultilevel"/>
    <w:tmpl w:val="8EFE1CF2"/>
    <w:lvl w:ilvl="0" w:tplc="8A9AAE06">
      <w:start w:val="1"/>
      <w:numFmt w:val="lowerLetter"/>
      <w:lvlText w:val="%1."/>
      <w:lvlJc w:val="left"/>
      <w:pPr>
        <w:ind w:left="785" w:hanging="360"/>
      </w:pPr>
      <w:rPr>
        <w:rFonts w:eastAsia="Times New Roman" w:hint="default"/>
        <w:b/>
        <w:color w:val="009900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2170F2F"/>
    <w:multiLevelType w:val="hybridMultilevel"/>
    <w:tmpl w:val="42D2FCB2"/>
    <w:lvl w:ilvl="0" w:tplc="02721C2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57757D1B"/>
    <w:multiLevelType w:val="hybridMultilevel"/>
    <w:tmpl w:val="DCBC9AA6"/>
    <w:lvl w:ilvl="0" w:tplc="40CC3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0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23E75"/>
    <w:multiLevelType w:val="hybridMultilevel"/>
    <w:tmpl w:val="55586A14"/>
    <w:lvl w:ilvl="0" w:tplc="C0622442">
      <w:start w:val="1"/>
      <w:numFmt w:val="lowerLetter"/>
      <w:lvlText w:val="%1)"/>
      <w:lvlJc w:val="left"/>
      <w:pPr>
        <w:ind w:left="-3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74082B51"/>
    <w:multiLevelType w:val="hybridMultilevel"/>
    <w:tmpl w:val="E2183030"/>
    <w:lvl w:ilvl="0" w:tplc="7FF426A4">
      <w:start w:val="1"/>
      <w:numFmt w:val="decimal"/>
      <w:lvlText w:val="%1."/>
      <w:lvlJc w:val="left"/>
      <w:pPr>
        <w:ind w:left="504" w:hanging="360"/>
      </w:pPr>
      <w:rPr>
        <w:rFonts w:ascii="Trebuchet MS" w:eastAsia="Times New Roman" w:hAnsi="Trebuchet MS" w:cs="Lucida Sans" w:hint="default"/>
        <w:b/>
        <w:color w:val="00B05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224" w:hanging="360"/>
      </w:pPr>
    </w:lvl>
    <w:lvl w:ilvl="2" w:tplc="0C0A001B" w:tentative="1">
      <w:start w:val="1"/>
      <w:numFmt w:val="lowerRoman"/>
      <w:lvlText w:val="%3."/>
      <w:lvlJc w:val="right"/>
      <w:pPr>
        <w:ind w:left="1944" w:hanging="180"/>
      </w:pPr>
    </w:lvl>
    <w:lvl w:ilvl="3" w:tplc="0C0A000F" w:tentative="1">
      <w:start w:val="1"/>
      <w:numFmt w:val="decimal"/>
      <w:lvlText w:val="%4."/>
      <w:lvlJc w:val="left"/>
      <w:pPr>
        <w:ind w:left="2664" w:hanging="360"/>
      </w:pPr>
    </w:lvl>
    <w:lvl w:ilvl="4" w:tplc="0C0A0019" w:tentative="1">
      <w:start w:val="1"/>
      <w:numFmt w:val="lowerLetter"/>
      <w:lvlText w:val="%5."/>
      <w:lvlJc w:val="left"/>
      <w:pPr>
        <w:ind w:left="3384" w:hanging="360"/>
      </w:pPr>
    </w:lvl>
    <w:lvl w:ilvl="5" w:tplc="0C0A001B" w:tentative="1">
      <w:start w:val="1"/>
      <w:numFmt w:val="lowerRoman"/>
      <w:lvlText w:val="%6."/>
      <w:lvlJc w:val="right"/>
      <w:pPr>
        <w:ind w:left="4104" w:hanging="180"/>
      </w:pPr>
    </w:lvl>
    <w:lvl w:ilvl="6" w:tplc="0C0A000F" w:tentative="1">
      <w:start w:val="1"/>
      <w:numFmt w:val="decimal"/>
      <w:lvlText w:val="%7."/>
      <w:lvlJc w:val="left"/>
      <w:pPr>
        <w:ind w:left="4824" w:hanging="360"/>
      </w:pPr>
    </w:lvl>
    <w:lvl w:ilvl="7" w:tplc="0C0A0019" w:tentative="1">
      <w:start w:val="1"/>
      <w:numFmt w:val="lowerLetter"/>
      <w:lvlText w:val="%8."/>
      <w:lvlJc w:val="left"/>
      <w:pPr>
        <w:ind w:left="5544" w:hanging="360"/>
      </w:pPr>
    </w:lvl>
    <w:lvl w:ilvl="8" w:tplc="0C0A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A8"/>
    <w:rsid w:val="00007BCF"/>
    <w:rsid w:val="000227F6"/>
    <w:rsid w:val="00032BCE"/>
    <w:rsid w:val="00080115"/>
    <w:rsid w:val="00091B5C"/>
    <w:rsid w:val="00093044"/>
    <w:rsid w:val="000E43E3"/>
    <w:rsid w:val="00120A10"/>
    <w:rsid w:val="001230DB"/>
    <w:rsid w:val="00180280"/>
    <w:rsid w:val="00192F2F"/>
    <w:rsid w:val="001A59F4"/>
    <w:rsid w:val="001E07C1"/>
    <w:rsid w:val="002275A5"/>
    <w:rsid w:val="0024211D"/>
    <w:rsid w:val="00255582"/>
    <w:rsid w:val="002612CA"/>
    <w:rsid w:val="00272D12"/>
    <w:rsid w:val="0028757A"/>
    <w:rsid w:val="002A3B8E"/>
    <w:rsid w:val="002A3E8E"/>
    <w:rsid w:val="002A7C77"/>
    <w:rsid w:val="002B4A95"/>
    <w:rsid w:val="002E0A6E"/>
    <w:rsid w:val="00310B55"/>
    <w:rsid w:val="00314AE9"/>
    <w:rsid w:val="00323B84"/>
    <w:rsid w:val="00343805"/>
    <w:rsid w:val="003618AC"/>
    <w:rsid w:val="0037254A"/>
    <w:rsid w:val="003A6535"/>
    <w:rsid w:val="003C17EC"/>
    <w:rsid w:val="003C196C"/>
    <w:rsid w:val="003D398A"/>
    <w:rsid w:val="004235EA"/>
    <w:rsid w:val="00434BF4"/>
    <w:rsid w:val="00464C98"/>
    <w:rsid w:val="00496D50"/>
    <w:rsid w:val="004C0125"/>
    <w:rsid w:val="004E1D5C"/>
    <w:rsid w:val="00513F10"/>
    <w:rsid w:val="005228EC"/>
    <w:rsid w:val="005276CC"/>
    <w:rsid w:val="0052792A"/>
    <w:rsid w:val="00537525"/>
    <w:rsid w:val="00553529"/>
    <w:rsid w:val="00571EEB"/>
    <w:rsid w:val="00576E33"/>
    <w:rsid w:val="005A03AB"/>
    <w:rsid w:val="005B0F38"/>
    <w:rsid w:val="005B5471"/>
    <w:rsid w:val="005B7FE1"/>
    <w:rsid w:val="005C439C"/>
    <w:rsid w:val="005C6132"/>
    <w:rsid w:val="005D3303"/>
    <w:rsid w:val="00606014"/>
    <w:rsid w:val="006175A8"/>
    <w:rsid w:val="00687BC7"/>
    <w:rsid w:val="006A06C5"/>
    <w:rsid w:val="006B239F"/>
    <w:rsid w:val="006B3667"/>
    <w:rsid w:val="006D4C8F"/>
    <w:rsid w:val="006E2BD8"/>
    <w:rsid w:val="006F270C"/>
    <w:rsid w:val="00712DA3"/>
    <w:rsid w:val="0071390E"/>
    <w:rsid w:val="00717D21"/>
    <w:rsid w:val="0078518E"/>
    <w:rsid w:val="00791F91"/>
    <w:rsid w:val="007C6643"/>
    <w:rsid w:val="007D0820"/>
    <w:rsid w:val="007F474D"/>
    <w:rsid w:val="007F7ABC"/>
    <w:rsid w:val="0081203F"/>
    <w:rsid w:val="00826721"/>
    <w:rsid w:val="00843AB3"/>
    <w:rsid w:val="00855AAF"/>
    <w:rsid w:val="008608D1"/>
    <w:rsid w:val="00867FFA"/>
    <w:rsid w:val="00870E4D"/>
    <w:rsid w:val="00872E4F"/>
    <w:rsid w:val="0088132F"/>
    <w:rsid w:val="00892C14"/>
    <w:rsid w:val="008942F6"/>
    <w:rsid w:val="008A7013"/>
    <w:rsid w:val="008B47D1"/>
    <w:rsid w:val="008C0704"/>
    <w:rsid w:val="008D283D"/>
    <w:rsid w:val="00911D16"/>
    <w:rsid w:val="009138FB"/>
    <w:rsid w:val="009363E7"/>
    <w:rsid w:val="009438AC"/>
    <w:rsid w:val="00946CDF"/>
    <w:rsid w:val="00960F51"/>
    <w:rsid w:val="0096331F"/>
    <w:rsid w:val="009753BF"/>
    <w:rsid w:val="009A3178"/>
    <w:rsid w:val="009C0869"/>
    <w:rsid w:val="009E7AB2"/>
    <w:rsid w:val="009F103A"/>
    <w:rsid w:val="00A02674"/>
    <w:rsid w:val="00A156FD"/>
    <w:rsid w:val="00A16807"/>
    <w:rsid w:val="00A2341E"/>
    <w:rsid w:val="00A26DD1"/>
    <w:rsid w:val="00A33572"/>
    <w:rsid w:val="00A47130"/>
    <w:rsid w:val="00A700C2"/>
    <w:rsid w:val="00A86F41"/>
    <w:rsid w:val="00AB5FE2"/>
    <w:rsid w:val="00AC0279"/>
    <w:rsid w:val="00B20505"/>
    <w:rsid w:val="00B26E83"/>
    <w:rsid w:val="00B376E8"/>
    <w:rsid w:val="00B62E91"/>
    <w:rsid w:val="00B77EE5"/>
    <w:rsid w:val="00B83F6B"/>
    <w:rsid w:val="00BC7DE8"/>
    <w:rsid w:val="00BD460F"/>
    <w:rsid w:val="00BF6135"/>
    <w:rsid w:val="00BF75FE"/>
    <w:rsid w:val="00C04681"/>
    <w:rsid w:val="00C053C2"/>
    <w:rsid w:val="00C100E8"/>
    <w:rsid w:val="00C606C7"/>
    <w:rsid w:val="00C710B4"/>
    <w:rsid w:val="00C92E0D"/>
    <w:rsid w:val="00CB089F"/>
    <w:rsid w:val="00CB20EA"/>
    <w:rsid w:val="00CB5AD1"/>
    <w:rsid w:val="00CC593B"/>
    <w:rsid w:val="00CD5F2E"/>
    <w:rsid w:val="00CF4F90"/>
    <w:rsid w:val="00CF761A"/>
    <w:rsid w:val="00D47C3C"/>
    <w:rsid w:val="00D709D0"/>
    <w:rsid w:val="00D82027"/>
    <w:rsid w:val="00D84074"/>
    <w:rsid w:val="00D842E3"/>
    <w:rsid w:val="00DA3015"/>
    <w:rsid w:val="00DA48FF"/>
    <w:rsid w:val="00DC44AB"/>
    <w:rsid w:val="00DC4674"/>
    <w:rsid w:val="00DD15AF"/>
    <w:rsid w:val="00DD23DA"/>
    <w:rsid w:val="00DD3F02"/>
    <w:rsid w:val="00DF00C6"/>
    <w:rsid w:val="00DF6221"/>
    <w:rsid w:val="00DF73DC"/>
    <w:rsid w:val="00E205DB"/>
    <w:rsid w:val="00E407D6"/>
    <w:rsid w:val="00E642C8"/>
    <w:rsid w:val="00E65FF3"/>
    <w:rsid w:val="00E74F25"/>
    <w:rsid w:val="00E91AEE"/>
    <w:rsid w:val="00E97FB2"/>
    <w:rsid w:val="00EA05EE"/>
    <w:rsid w:val="00ED7CD2"/>
    <w:rsid w:val="00EE44C3"/>
    <w:rsid w:val="00F12EF1"/>
    <w:rsid w:val="00F14728"/>
    <w:rsid w:val="00F3044A"/>
    <w:rsid w:val="00F57DD1"/>
    <w:rsid w:val="00F62536"/>
    <w:rsid w:val="00F821BE"/>
    <w:rsid w:val="00F832A0"/>
    <w:rsid w:val="00F8727F"/>
    <w:rsid w:val="00FA2BFB"/>
    <w:rsid w:val="00FB24A1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EA4FE"/>
  <w15:docId w15:val="{AF1509F2-40F5-4A29-BD60-A2DD064D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6D4C8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D4C8F"/>
  </w:style>
  <w:style w:type="paragraph" w:styleId="Prrafodelista">
    <w:name w:val="List Paragraph"/>
    <w:basedOn w:val="Normal"/>
    <w:uiPriority w:val="34"/>
    <w:qFormat/>
    <w:rsid w:val="006D4C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D4C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4C8F"/>
  </w:style>
  <w:style w:type="paragraph" w:styleId="Piedepgina">
    <w:name w:val="footer"/>
    <w:basedOn w:val="Normal"/>
    <w:link w:val="PiedepginaCar"/>
    <w:uiPriority w:val="99"/>
    <w:unhideWhenUsed/>
    <w:rsid w:val="006D4C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C8F"/>
  </w:style>
  <w:style w:type="paragraph" w:styleId="Textodeglobo">
    <w:name w:val="Balloon Text"/>
    <w:basedOn w:val="Normal"/>
    <w:link w:val="TextodegloboCar"/>
    <w:uiPriority w:val="99"/>
    <w:semiHidden/>
    <w:unhideWhenUsed/>
    <w:rsid w:val="00F8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727F"/>
    <w:rPr>
      <w:rFonts w:ascii="Tahoma" w:hAnsi="Tahoma" w:cs="Tahoma"/>
      <w:sz w:val="16"/>
      <w:szCs w:val="16"/>
    </w:rPr>
  </w:style>
  <w:style w:type="paragraph" w:customStyle="1" w:styleId="txt">
    <w:name w:val="txt"/>
    <w:basedOn w:val="Normal"/>
    <w:rsid w:val="00BF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F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unhideWhenUsed/>
    <w:rsid w:val="008B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TREBUCH">
    <w:name w:val="AA TREBUCH"/>
    <w:basedOn w:val="Normal"/>
    <w:link w:val="AATREBUCHCar"/>
    <w:qFormat/>
    <w:rsid w:val="00FA2BFB"/>
    <w:pPr>
      <w:jc w:val="both"/>
    </w:pPr>
    <w:rPr>
      <w:rFonts w:ascii="Trebuchet MS" w:hAnsi="Trebuchet MS" w:cs="Times New Roman"/>
      <w:sz w:val="27"/>
      <w:szCs w:val="27"/>
    </w:rPr>
  </w:style>
  <w:style w:type="paragraph" w:customStyle="1" w:styleId="AATIMES15">
    <w:name w:val="AA TIMES 15"/>
    <w:basedOn w:val="AATREBUCH"/>
    <w:qFormat/>
    <w:rsid w:val="00CB5AD1"/>
    <w:rPr>
      <w:rFonts w:ascii="Times New Roman" w:hAnsi="Times New Roman"/>
      <w:sz w:val="30"/>
      <w:szCs w:val="30"/>
    </w:rPr>
  </w:style>
  <w:style w:type="paragraph" w:customStyle="1" w:styleId="Enunciado">
    <w:name w:val="Enunciado"/>
    <w:basedOn w:val="AATREBUCH"/>
    <w:link w:val="EnunciadoCar"/>
    <w:qFormat/>
    <w:rsid w:val="00CC593B"/>
    <w:pPr>
      <w:spacing w:before="340" w:line="240" w:lineRule="auto"/>
      <w:ind w:left="425" w:hanging="425"/>
    </w:pPr>
    <w:rPr>
      <w:b/>
      <w:bCs/>
      <w:lang w:eastAsia="es-ES"/>
    </w:rPr>
  </w:style>
  <w:style w:type="paragraph" w:customStyle="1" w:styleId="Suborden">
    <w:name w:val="Suborden"/>
    <w:basedOn w:val="AATREBUCH"/>
    <w:link w:val="SubordenCar"/>
    <w:qFormat/>
    <w:rsid w:val="00C04681"/>
    <w:pPr>
      <w:spacing w:before="160" w:line="240" w:lineRule="auto"/>
      <w:ind w:left="850" w:hanging="425"/>
    </w:pPr>
    <w:rPr>
      <w:noProof/>
      <w:lang w:eastAsia="es-ES"/>
    </w:rPr>
  </w:style>
  <w:style w:type="character" w:customStyle="1" w:styleId="AATREBUCHCar">
    <w:name w:val="AA TREBUCH Car"/>
    <w:basedOn w:val="Fuentedeprrafopredeter"/>
    <w:link w:val="AATREBUCH"/>
    <w:rsid w:val="00C04681"/>
    <w:rPr>
      <w:rFonts w:ascii="Trebuchet MS" w:hAnsi="Trebuchet MS" w:cs="Times New Roman"/>
      <w:sz w:val="27"/>
      <w:szCs w:val="27"/>
    </w:rPr>
  </w:style>
  <w:style w:type="character" w:customStyle="1" w:styleId="EnunciadoCar">
    <w:name w:val="Enunciado Car"/>
    <w:basedOn w:val="AATREBUCHCar"/>
    <w:link w:val="Enunciado"/>
    <w:rsid w:val="00CC593B"/>
    <w:rPr>
      <w:rFonts w:ascii="Trebuchet MS" w:hAnsi="Trebuchet MS" w:cs="Times New Roman"/>
      <w:b/>
      <w:bCs/>
      <w:sz w:val="27"/>
      <w:szCs w:val="27"/>
      <w:lang w:eastAsia="es-ES"/>
    </w:rPr>
  </w:style>
  <w:style w:type="paragraph" w:customStyle="1" w:styleId="Puntill">
    <w:name w:val="Puntillé"/>
    <w:basedOn w:val="Normal"/>
    <w:link w:val="PuntillCar"/>
    <w:qFormat/>
    <w:rsid w:val="00CC593B"/>
    <w:pPr>
      <w:spacing w:before="360" w:line="480" w:lineRule="auto"/>
      <w:ind w:left="709"/>
    </w:pPr>
    <w:rPr>
      <w:rFonts w:ascii="Trebuchet MS" w:hAnsi="Trebuchet MS"/>
      <w:b/>
      <w:sz w:val="24"/>
      <w:szCs w:val="27"/>
    </w:rPr>
  </w:style>
  <w:style w:type="character" w:customStyle="1" w:styleId="SubordenCar">
    <w:name w:val="Suborden Car"/>
    <w:basedOn w:val="AATREBUCHCar"/>
    <w:link w:val="Suborden"/>
    <w:rsid w:val="00C04681"/>
    <w:rPr>
      <w:rFonts w:ascii="Trebuchet MS" w:hAnsi="Trebuchet MS" w:cs="Times New Roman"/>
      <w:noProof/>
      <w:sz w:val="27"/>
      <w:szCs w:val="27"/>
      <w:lang w:eastAsia="es-ES"/>
    </w:rPr>
  </w:style>
  <w:style w:type="character" w:customStyle="1" w:styleId="PuntillCar">
    <w:name w:val="Puntillé Car"/>
    <w:basedOn w:val="Fuentedeprrafopredeter"/>
    <w:link w:val="Puntill"/>
    <w:rsid w:val="00CC593B"/>
    <w:rPr>
      <w:rFonts w:ascii="Trebuchet MS" w:hAnsi="Trebuchet MS"/>
      <w:b/>
      <w:sz w:val="24"/>
      <w:szCs w:val="27"/>
    </w:rPr>
  </w:style>
  <w:style w:type="character" w:styleId="Refdecomentario">
    <w:name w:val="annotation reference"/>
    <w:basedOn w:val="Fuentedeprrafopredeter"/>
    <w:uiPriority w:val="99"/>
    <w:semiHidden/>
    <w:unhideWhenUsed/>
    <w:rsid w:val="005C43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43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43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43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43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g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EDICIONES%20SM\FICHAS\PLANTILLA%20FICH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EAAA8-49A2-4E82-8589-E584E61D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FICHAS.dotx</Template>
  <TotalTime>0</TotalTime>
  <Pages>19</Pages>
  <Words>1387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Tere</cp:lastModifiedBy>
  <cp:revision>2</cp:revision>
  <dcterms:created xsi:type="dcterms:W3CDTF">2020-03-19T10:53:00Z</dcterms:created>
  <dcterms:modified xsi:type="dcterms:W3CDTF">2020-03-19T10:53:00Z</dcterms:modified>
</cp:coreProperties>
</file>